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B2C45" w14:textId="77777777" w:rsidR="00921746" w:rsidRPr="00D04B6B" w:rsidRDefault="00921746" w:rsidP="00420D9A">
      <w:pPr>
        <w:pStyle w:val="Normalwebb"/>
        <w:spacing w:before="240" w:beforeAutospacing="0"/>
        <w:rPr>
          <w:rFonts w:ascii="Century Gothic" w:hAnsi="Century Gothic"/>
        </w:rPr>
        <w:sectPr w:rsidR="00921746" w:rsidRPr="00D04B6B" w:rsidSect="00234043">
          <w:headerReference w:type="default" r:id="rId11"/>
          <w:footerReference w:type="default" r:id="rId12"/>
          <w:pgSz w:w="11900" w:h="16840" w:code="9"/>
          <w:pgMar w:top="1701" w:right="2177" w:bottom="2977" w:left="2268" w:header="709" w:footer="709" w:gutter="0"/>
          <w:cols w:space="708"/>
          <w:docGrid w:linePitch="299"/>
        </w:sectPr>
      </w:pPr>
    </w:p>
    <w:p w14:paraId="108E098B" w14:textId="4C9BC597" w:rsidR="00760193" w:rsidRPr="00C83E88" w:rsidRDefault="000125F2" w:rsidP="00EC3D51">
      <w:pPr>
        <w:pStyle w:val="Huvudrubrik"/>
        <w:rPr>
          <w:color w:val="FF0000"/>
        </w:rPr>
      </w:pPr>
      <w:r w:rsidRPr="00C83E88">
        <w:rPr>
          <w:color w:val="FF0000"/>
        </w:rPr>
        <w:t xml:space="preserve">Planering </w:t>
      </w:r>
      <w:r w:rsidR="00DB1004">
        <w:rPr>
          <w:color w:val="FF0000"/>
        </w:rPr>
        <w:t xml:space="preserve">av </w:t>
      </w:r>
      <w:r w:rsidRPr="00C83E88">
        <w:rPr>
          <w:color w:val="FF0000"/>
        </w:rPr>
        <w:t>högläsning</w:t>
      </w:r>
      <w:r w:rsidR="00CA7539" w:rsidRPr="00C83E88">
        <w:rPr>
          <w:color w:val="FF0000"/>
        </w:rPr>
        <w:tab/>
      </w:r>
      <w:r w:rsidR="00CA7539" w:rsidRPr="00C83E88">
        <w:rPr>
          <w:color w:val="FF0000"/>
        </w:rPr>
        <w:tab/>
      </w:r>
    </w:p>
    <w:p w14:paraId="019EB551" w14:textId="77777777" w:rsidR="00E42226" w:rsidRDefault="006E21D3" w:rsidP="0014280B">
      <w:pPr>
        <w:pStyle w:val="Underrubrik1"/>
      </w:pPr>
      <w:r>
        <w:t>Vad är syftet med högläsningen?</w:t>
      </w:r>
      <w:r w:rsidR="0014280B"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495"/>
      </w:tblGrid>
      <w:tr w:rsidR="00F337C2" w14:paraId="0A9D54F1" w14:textId="77777777" w:rsidTr="00CB603D">
        <w:trPr>
          <w:trHeight w:val="904"/>
        </w:trPr>
        <w:tc>
          <w:tcPr>
            <w:tcW w:w="8495" w:type="dxa"/>
          </w:tcPr>
          <w:p w14:paraId="63EA78BF" w14:textId="77777777" w:rsidR="00F337C2" w:rsidRDefault="00F337C2" w:rsidP="00F337C2">
            <w:pPr>
              <w:pStyle w:val="brdtext-nyhetsbrev"/>
            </w:pPr>
          </w:p>
          <w:sdt>
            <w:sdtPr>
              <w:id w:val="-83999764"/>
              <w:placeholder>
                <w:docPart w:val="DefaultPlaceholder_-1854013440"/>
              </w:placeholder>
              <w:showingPlcHdr/>
            </w:sdtPr>
            <w:sdtEndPr/>
            <w:sdtContent>
              <w:p w14:paraId="749CACB4" w14:textId="045252A8" w:rsidR="00C83E88" w:rsidRDefault="00ED5210" w:rsidP="00F337C2">
                <w:pPr>
                  <w:pStyle w:val="brdtext-nyhetsbrev"/>
                </w:pPr>
                <w:r w:rsidRPr="002B5ED5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7F66176B" w14:textId="77777777" w:rsidR="00F337C2" w:rsidRDefault="00F337C2" w:rsidP="00F337C2">
            <w:pPr>
              <w:pStyle w:val="brdtext-nyhetsbrev"/>
            </w:pPr>
          </w:p>
        </w:tc>
      </w:tr>
    </w:tbl>
    <w:p w14:paraId="7216B92D" w14:textId="77777777" w:rsidR="00F337C2" w:rsidRPr="00F337C2" w:rsidRDefault="00F337C2" w:rsidP="00F337C2">
      <w:pPr>
        <w:pStyle w:val="brdtext-nyhetsbrev"/>
      </w:pPr>
    </w:p>
    <w:p w14:paraId="1C8469A2" w14:textId="77777777" w:rsidR="00E42226" w:rsidRDefault="0014280B" w:rsidP="0014280B">
      <w:pPr>
        <w:pStyle w:val="Underrubrik1"/>
      </w:pPr>
      <w:r>
        <w:t>Vilka barn ska delta?</w:t>
      </w:r>
      <w:r w:rsidR="00BD50EF"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495"/>
      </w:tblGrid>
      <w:tr w:rsidR="00E14EBE" w14:paraId="797E89D9" w14:textId="77777777">
        <w:tc>
          <w:tcPr>
            <w:tcW w:w="8495" w:type="dxa"/>
          </w:tcPr>
          <w:p w14:paraId="3F0B58AD" w14:textId="77777777" w:rsidR="00E14EBE" w:rsidRDefault="00E14EBE" w:rsidP="00F337C2">
            <w:pPr>
              <w:pStyle w:val="brdtext-nyhetsbrev"/>
            </w:pPr>
          </w:p>
          <w:sdt>
            <w:sdtPr>
              <w:id w:val="-186674320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19FB69B" w14:textId="7E2EC721" w:rsidR="00E14EBE" w:rsidRDefault="004F21D2" w:rsidP="00F337C2">
                <w:pPr>
                  <w:pStyle w:val="brdtext-nyhetsbrev"/>
                </w:pPr>
                <w:r w:rsidRPr="002B5ED5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36BC8672" w14:textId="77777777" w:rsidR="00E14EBE" w:rsidRDefault="00E14EBE" w:rsidP="00F337C2">
            <w:pPr>
              <w:pStyle w:val="brdtext-nyhetsbrev"/>
            </w:pPr>
          </w:p>
        </w:tc>
      </w:tr>
    </w:tbl>
    <w:p w14:paraId="10D41623" w14:textId="77777777" w:rsidR="00F337C2" w:rsidRPr="00F337C2" w:rsidRDefault="00F337C2" w:rsidP="00F337C2">
      <w:pPr>
        <w:pStyle w:val="brdtext-nyhetsbrev"/>
      </w:pPr>
    </w:p>
    <w:p w14:paraId="718446A9" w14:textId="77777777" w:rsidR="00E42226" w:rsidRDefault="00BD50EF" w:rsidP="0014280B">
      <w:pPr>
        <w:pStyle w:val="Underrubrik1"/>
      </w:pPr>
      <w:r>
        <w:t xml:space="preserve">Vilken bok ska vi läsa?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495"/>
      </w:tblGrid>
      <w:tr w:rsidR="00E14EBE" w14:paraId="7EA63ABD" w14:textId="77777777">
        <w:tc>
          <w:tcPr>
            <w:tcW w:w="8495" w:type="dxa"/>
          </w:tcPr>
          <w:p w14:paraId="0987517C" w14:textId="77777777" w:rsidR="00E14EBE" w:rsidRDefault="00E14EBE" w:rsidP="00E14EBE">
            <w:pPr>
              <w:pStyle w:val="brdtext-nyhetsbrev"/>
            </w:pPr>
          </w:p>
          <w:sdt>
            <w:sdtPr>
              <w:id w:val="-172050807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6D30B0B8" w14:textId="190680A3" w:rsidR="00E14EBE" w:rsidRDefault="00ED5210" w:rsidP="00E14EBE">
                <w:pPr>
                  <w:pStyle w:val="brdtext-nyhetsbrev"/>
                </w:pPr>
                <w:r w:rsidRPr="002B5ED5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7A49DCBD" w14:textId="77777777" w:rsidR="00CB603D" w:rsidRDefault="00CB603D" w:rsidP="00E14EBE">
            <w:pPr>
              <w:pStyle w:val="brdtext-nyhetsbrev"/>
            </w:pPr>
          </w:p>
        </w:tc>
      </w:tr>
    </w:tbl>
    <w:p w14:paraId="554855A0" w14:textId="77777777" w:rsidR="00E14EBE" w:rsidRPr="00E14EBE" w:rsidRDefault="00E14EBE" w:rsidP="00E14EBE">
      <w:pPr>
        <w:pStyle w:val="brdtext-nyhetsbrev"/>
      </w:pPr>
    </w:p>
    <w:p w14:paraId="187D2D99" w14:textId="150A823A" w:rsidR="000A0B8B" w:rsidRDefault="00F865DB" w:rsidP="0014280B">
      <w:pPr>
        <w:pStyle w:val="Underrubrik1"/>
      </w:pPr>
      <w:r>
        <w:t>Tidpunkt, antal tillfällen, plats?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495"/>
      </w:tblGrid>
      <w:tr w:rsidR="000A0B8B" w14:paraId="3F4A4C49" w14:textId="77777777">
        <w:tc>
          <w:tcPr>
            <w:tcW w:w="8495" w:type="dxa"/>
          </w:tcPr>
          <w:p w14:paraId="109ADA97" w14:textId="77777777" w:rsidR="000A0B8B" w:rsidRDefault="000A0B8B" w:rsidP="000A0B8B">
            <w:pPr>
              <w:pStyle w:val="brdtext-nyhetsbrev"/>
            </w:pPr>
          </w:p>
          <w:sdt>
            <w:sdtPr>
              <w:id w:val="53431097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7EE3C8D" w14:textId="18CE8A88" w:rsidR="000A0B8B" w:rsidRDefault="00D30282" w:rsidP="000A0B8B">
                <w:pPr>
                  <w:pStyle w:val="brdtext-nyhetsbrev"/>
                </w:pPr>
                <w:r w:rsidRPr="002B5ED5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6CACE140" w14:textId="77777777" w:rsidR="00CB603D" w:rsidRDefault="00CB603D" w:rsidP="000A0B8B">
            <w:pPr>
              <w:pStyle w:val="brdtext-nyhetsbrev"/>
            </w:pPr>
          </w:p>
        </w:tc>
      </w:tr>
    </w:tbl>
    <w:p w14:paraId="3334638E" w14:textId="77777777" w:rsidR="000A0B8B" w:rsidRPr="000A0B8B" w:rsidRDefault="000A0B8B" w:rsidP="000A0B8B">
      <w:pPr>
        <w:pStyle w:val="brdtext-nyhetsbrev"/>
      </w:pPr>
    </w:p>
    <w:p w14:paraId="267B6F57" w14:textId="4800BC6D" w:rsidR="00E42226" w:rsidRDefault="00BD50EF" w:rsidP="0014280B">
      <w:pPr>
        <w:pStyle w:val="Underrubrik1"/>
      </w:pPr>
      <w:r>
        <w:t xml:space="preserve"> </w:t>
      </w:r>
      <w:r w:rsidR="00825F83">
        <w:t xml:space="preserve">Upplägg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495"/>
      </w:tblGrid>
      <w:tr w:rsidR="004663A6" w14:paraId="6D2C1E3A" w14:textId="77777777">
        <w:tc>
          <w:tcPr>
            <w:tcW w:w="8495" w:type="dxa"/>
          </w:tcPr>
          <w:p w14:paraId="6E2D8A19" w14:textId="5C0FBFD0" w:rsidR="00F865DB" w:rsidRDefault="00F865DB" w:rsidP="00F865DB">
            <w:pPr>
              <w:pStyle w:val="brdtext-nyhetsbrev"/>
            </w:pPr>
          </w:p>
          <w:sdt>
            <w:sdtPr>
              <w:rPr>
                <w:rFonts w:ascii="Century Gothic" w:hAnsi="Century Gothic"/>
                <w:sz w:val="20"/>
              </w:rPr>
              <w:id w:val="-130067974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4E43EFA" w14:textId="5B0464B1" w:rsidR="00D14EBD" w:rsidRPr="00D50886" w:rsidRDefault="00D30282" w:rsidP="00F865DB">
                <w:pPr>
                  <w:pStyle w:val="brdtext-nyhetsbrev"/>
                  <w:rPr>
                    <w:rFonts w:ascii="Century Gothic" w:hAnsi="Century Gothic"/>
                    <w:sz w:val="20"/>
                  </w:rPr>
                </w:pPr>
                <w:r w:rsidRPr="002B5ED5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7248C7F6" w14:textId="6638775E" w:rsidR="004663A6" w:rsidRDefault="004663A6" w:rsidP="004663A6">
            <w:pPr>
              <w:pStyle w:val="brdtext-nyhetsbrev"/>
            </w:pPr>
          </w:p>
        </w:tc>
      </w:tr>
    </w:tbl>
    <w:p w14:paraId="4C7777F4" w14:textId="77777777" w:rsidR="004663A6" w:rsidRPr="004663A6" w:rsidRDefault="004663A6" w:rsidP="004663A6">
      <w:pPr>
        <w:pStyle w:val="brdtext-nyhetsbrev"/>
      </w:pPr>
    </w:p>
    <w:p w14:paraId="70AE42B2" w14:textId="7820A8B8" w:rsidR="002B1133" w:rsidRDefault="0004372F" w:rsidP="0014280B">
      <w:pPr>
        <w:pStyle w:val="Underrubrik1"/>
      </w:pPr>
      <w:r>
        <w:t>Utvärdering -</w:t>
      </w:r>
      <w:r w:rsidR="00F337C2">
        <w:t xml:space="preserve"> </w:t>
      </w:r>
      <w:r w:rsidR="002B1133">
        <w:t xml:space="preserve">Nådde vi syftet?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495"/>
      </w:tblGrid>
      <w:tr w:rsidR="002B1133" w14:paraId="58D2C9EB" w14:textId="77777777">
        <w:tc>
          <w:tcPr>
            <w:tcW w:w="8495" w:type="dxa"/>
          </w:tcPr>
          <w:p w14:paraId="741F12EB" w14:textId="77777777" w:rsidR="002B1133" w:rsidRDefault="002B1133" w:rsidP="002B1133">
            <w:pPr>
              <w:pStyle w:val="brdtext-nyhetsbrev"/>
            </w:pPr>
          </w:p>
          <w:sdt>
            <w:sdtPr>
              <w:id w:val="-191832003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D9440C1" w14:textId="69B2EFE6" w:rsidR="002B1133" w:rsidRDefault="00D30282" w:rsidP="002B1133">
                <w:pPr>
                  <w:pStyle w:val="brdtext-nyhetsbrev"/>
                </w:pPr>
                <w:r w:rsidRPr="002B5ED5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0A181463" w14:textId="77777777" w:rsidR="002B1133" w:rsidRDefault="002B1133" w:rsidP="002B1133">
            <w:pPr>
              <w:pStyle w:val="brdtext-nyhetsbrev"/>
            </w:pPr>
          </w:p>
        </w:tc>
      </w:tr>
    </w:tbl>
    <w:p w14:paraId="37E538D4" w14:textId="77777777" w:rsidR="002B1133" w:rsidRPr="002B1133" w:rsidRDefault="002B1133" w:rsidP="002B1133">
      <w:pPr>
        <w:pStyle w:val="brdtext-nyhetsbrev"/>
      </w:pPr>
    </w:p>
    <w:p w14:paraId="11E4CA85" w14:textId="0D5428CF" w:rsidR="006E21D3" w:rsidRDefault="00F337C2" w:rsidP="0014280B">
      <w:pPr>
        <w:pStyle w:val="Underrubrik1"/>
      </w:pPr>
      <w:r>
        <w:t>Hur fortsätter vi?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495"/>
      </w:tblGrid>
      <w:tr w:rsidR="004663A6" w14:paraId="14D58C90" w14:textId="77777777">
        <w:tc>
          <w:tcPr>
            <w:tcW w:w="8495" w:type="dxa"/>
          </w:tcPr>
          <w:p w14:paraId="37212F39" w14:textId="77777777" w:rsidR="004663A6" w:rsidRDefault="004663A6" w:rsidP="004663A6">
            <w:pPr>
              <w:pStyle w:val="brdtext-nyhetsbrev"/>
            </w:pPr>
          </w:p>
          <w:sdt>
            <w:sdtPr>
              <w:id w:val="-45833475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7CFAABB" w14:textId="4AB0C096" w:rsidR="007017DE" w:rsidRDefault="00D30282" w:rsidP="004663A6">
                <w:pPr>
                  <w:pStyle w:val="brdtext-nyhetsbrev"/>
                </w:pPr>
                <w:r w:rsidRPr="002B5ED5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</w:tc>
      </w:tr>
    </w:tbl>
    <w:p w14:paraId="5AE7E258" w14:textId="77777777" w:rsidR="007017DE" w:rsidRDefault="007017DE" w:rsidP="00D64221">
      <w:pPr>
        <w:spacing w:after="0"/>
        <w:rPr>
          <w:rFonts w:ascii="Garamond" w:hAnsi="Garamond"/>
          <w:color w:val="FF0000"/>
          <w:sz w:val="24"/>
        </w:rPr>
      </w:pPr>
    </w:p>
    <w:p w14:paraId="456A296F" w14:textId="2D842686" w:rsidR="00882FAE" w:rsidRPr="00882FAE" w:rsidRDefault="00882FAE" w:rsidP="00882FAE">
      <w:pPr>
        <w:widowControl w:val="0"/>
        <w:autoSpaceDE w:val="0"/>
        <w:autoSpaceDN w:val="0"/>
        <w:adjustRightInd w:val="0"/>
        <w:spacing w:after="200" w:line="288" w:lineRule="auto"/>
        <w:textAlignment w:val="center"/>
        <w:rPr>
          <w:rFonts w:ascii="CenturyGothic-Bold" w:eastAsia="MS Gothic" w:hAnsi="CenturyGothic-Bold" w:cs="CenturyGothic-Bold"/>
          <w:b/>
          <w:bCs/>
          <w:color w:val="FF0000"/>
          <w:sz w:val="32"/>
          <w:szCs w:val="32"/>
          <w:lang w:eastAsia="ja-JP"/>
        </w:rPr>
      </w:pPr>
      <w:r w:rsidRPr="00882FAE">
        <w:rPr>
          <w:rFonts w:ascii="CenturyGothic-Bold" w:eastAsia="MS Gothic" w:hAnsi="CenturyGothic-Bold" w:cs="CenturyGothic-Bold"/>
          <w:b/>
          <w:bCs/>
          <w:color w:val="FF0000"/>
          <w:sz w:val="32"/>
          <w:szCs w:val="32"/>
          <w:lang w:eastAsia="ja-JP"/>
        </w:rPr>
        <w:lastRenderedPageBreak/>
        <w:t>Stöd vid planering av högläsning</w:t>
      </w:r>
    </w:p>
    <w:p w14:paraId="4BBC300A" w14:textId="777C327D" w:rsidR="006E7B78" w:rsidRPr="006E7B78" w:rsidRDefault="00882FAE" w:rsidP="00F6183C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  <w:r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 xml:space="preserve">Frågorna </w:t>
      </w:r>
      <w:r w:rsidR="00294243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 xml:space="preserve">kan vara ett komplement till </w:t>
      </w:r>
      <w:r w:rsidR="007A28E3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din</w:t>
      </w:r>
      <w:r w:rsidR="00294243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 xml:space="preserve"> planering och är </w:t>
      </w:r>
      <w:r w:rsidR="006E7B78" w:rsidRPr="006E7B78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tänkta som inspiration och stöd för att planera och genomföra en högläsningsstund</w:t>
      </w:r>
      <w:r w:rsidR="00294243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. A</w:t>
      </w:r>
      <w:r w:rsidR="006E7B78" w:rsidRPr="006E7B78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nvänd de frågor som är relevanta för just dig.</w:t>
      </w:r>
    </w:p>
    <w:p w14:paraId="0D8BC787" w14:textId="0736D25F" w:rsidR="006E7B78" w:rsidRPr="006E7B78" w:rsidRDefault="006E7B78" w:rsidP="00F6183C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</w:p>
    <w:p w14:paraId="46723BFE" w14:textId="77777777" w:rsidR="006E7B78" w:rsidRPr="006E7B78" w:rsidRDefault="006E7B78" w:rsidP="00F6183C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Garamond" w:eastAsia="MS Gothic" w:hAnsi="Garamond" w:cs="Garamond"/>
          <w:color w:val="000000"/>
          <w:sz w:val="24"/>
          <w:szCs w:val="20"/>
          <w:lang w:eastAsia="ja-JP"/>
        </w:rPr>
      </w:pPr>
    </w:p>
    <w:p w14:paraId="21B3FDE4" w14:textId="77777777" w:rsidR="00423774" w:rsidRPr="00423774" w:rsidRDefault="00423774" w:rsidP="00F6183C">
      <w:pPr>
        <w:widowControl w:val="0"/>
        <w:autoSpaceDE w:val="0"/>
        <w:autoSpaceDN w:val="0"/>
        <w:adjustRightInd w:val="0"/>
        <w:spacing w:after="60" w:line="240" w:lineRule="auto"/>
        <w:textAlignment w:val="center"/>
        <w:rPr>
          <w:rFonts w:ascii="CenturyGothic-Bold" w:eastAsia="MS Gothic" w:hAnsi="CenturyGothic-Bold" w:cs="CenturyGothic-Bold"/>
          <w:b/>
          <w:bCs/>
          <w:color w:val="000000"/>
          <w:sz w:val="24"/>
          <w:szCs w:val="24"/>
          <w:lang w:eastAsia="ja-JP"/>
        </w:rPr>
      </w:pPr>
      <w:r w:rsidRPr="00423774">
        <w:rPr>
          <w:rFonts w:ascii="CenturyGothic-Bold" w:eastAsia="MS Gothic" w:hAnsi="CenturyGothic-Bold" w:cs="CenturyGothic-Bold"/>
          <w:b/>
          <w:bCs/>
          <w:color w:val="000000"/>
          <w:sz w:val="24"/>
          <w:szCs w:val="24"/>
          <w:lang w:eastAsia="ja-JP"/>
        </w:rPr>
        <w:t xml:space="preserve">Upplägg läsning </w:t>
      </w:r>
    </w:p>
    <w:p w14:paraId="5CA4DD05" w14:textId="77777777" w:rsidR="00921CAA" w:rsidRPr="00921CAA" w:rsidRDefault="00921CAA" w:rsidP="00F6183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textAlignment w:val="center"/>
        <w:rPr>
          <w:rFonts w:ascii="Century Gothic" w:eastAsia="MS Gothic" w:hAnsi="Century Gothic" w:cs="CenturyGothic-Bold"/>
          <w:color w:val="000000"/>
          <w:sz w:val="20"/>
          <w:szCs w:val="20"/>
          <w:lang w:eastAsia="ja-JP"/>
        </w:rPr>
      </w:pPr>
      <w:r w:rsidRPr="00921CAA">
        <w:rPr>
          <w:rFonts w:ascii="Century Gothic" w:eastAsia="MS Gothic" w:hAnsi="Century Gothic" w:cs="CenturyGothic-Bold"/>
          <w:color w:val="000000"/>
          <w:sz w:val="20"/>
          <w:szCs w:val="20"/>
          <w:lang w:eastAsia="ja-JP"/>
        </w:rPr>
        <w:t>Ska hela boken läsas eller behöver den delas upp?</w:t>
      </w:r>
    </w:p>
    <w:p w14:paraId="3BBFF3E4" w14:textId="77777777" w:rsidR="00921CAA" w:rsidRPr="00921CAA" w:rsidRDefault="00921CAA" w:rsidP="00F6183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textAlignment w:val="center"/>
        <w:rPr>
          <w:rFonts w:ascii="Century Gothic" w:eastAsia="MS Gothic" w:hAnsi="Century Gothic" w:cs="CenturyGothic-Bold"/>
          <w:color w:val="000000"/>
          <w:sz w:val="20"/>
          <w:szCs w:val="20"/>
          <w:lang w:eastAsia="ja-JP"/>
        </w:rPr>
      </w:pPr>
      <w:r w:rsidRPr="00921CAA">
        <w:rPr>
          <w:rFonts w:ascii="Century Gothic" w:eastAsia="MS Gothic" w:hAnsi="Century Gothic" w:cs="CenturyGothic-Bold"/>
          <w:color w:val="000000"/>
          <w:sz w:val="20"/>
          <w:szCs w:val="20"/>
          <w:lang w:eastAsia="ja-JP"/>
        </w:rPr>
        <w:t>Hur ska barnen göras delaktiga? När kan barnen ställa frågor?</w:t>
      </w:r>
    </w:p>
    <w:p w14:paraId="4DFC3AF5" w14:textId="77777777" w:rsidR="00921CAA" w:rsidRPr="00921CAA" w:rsidRDefault="00921CAA" w:rsidP="00F6183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  <w:r w:rsidRPr="00921CAA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 xml:space="preserve">Behöver barnen få någon förförståelse om bokens innehåll innan högläsningen? </w:t>
      </w:r>
      <w:proofErr w:type="gramStart"/>
      <w:r w:rsidRPr="00921CAA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T ex</w:t>
      </w:r>
      <w:proofErr w:type="gramEnd"/>
      <w:r w:rsidRPr="00921CAA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 xml:space="preserve"> få ord förklarade, titta på bilderna först, få ställa frågor.</w:t>
      </w:r>
    </w:p>
    <w:p w14:paraId="606EADA2" w14:textId="77777777" w:rsidR="00921CAA" w:rsidRDefault="00921CAA" w:rsidP="00F6183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  <w:r w:rsidRPr="00921CAA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Hur arbeta med framsidan? Med tapetsidan (den hårda sidan på bokpärmens insida)</w:t>
      </w:r>
    </w:p>
    <w:p w14:paraId="1F871389" w14:textId="77777777" w:rsidR="00594354" w:rsidRPr="00921CAA" w:rsidRDefault="00594354" w:rsidP="00F6183C">
      <w:pPr>
        <w:widowControl w:val="0"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</w:p>
    <w:p w14:paraId="3D8F43C6" w14:textId="77777777" w:rsidR="00AC3795" w:rsidRDefault="00AC3795" w:rsidP="00F6183C">
      <w:pPr>
        <w:pStyle w:val="Underrubrik1"/>
        <w:spacing w:line="240" w:lineRule="auto"/>
        <w:rPr>
          <w:sz w:val="24"/>
          <w:szCs w:val="24"/>
        </w:rPr>
      </w:pPr>
      <w:r w:rsidRPr="00543676">
        <w:rPr>
          <w:sz w:val="24"/>
          <w:szCs w:val="24"/>
        </w:rPr>
        <w:t xml:space="preserve">Frågor </w:t>
      </w:r>
    </w:p>
    <w:p w14:paraId="3D5BC21F" w14:textId="37EE90CB" w:rsidR="0006195B" w:rsidRPr="0006195B" w:rsidRDefault="00594354" w:rsidP="00F6183C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  <w:r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 xml:space="preserve">             </w:t>
      </w:r>
      <w:r w:rsidR="0006195B" w:rsidRPr="0006195B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Vilka frågor kan du ställa före, under och efter läsningen? Exempel:</w:t>
      </w:r>
    </w:p>
    <w:p w14:paraId="0432F908" w14:textId="77777777" w:rsidR="0006195B" w:rsidRPr="0006195B" w:rsidRDefault="0006195B" w:rsidP="00F6183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  <w:r w:rsidRPr="0006195B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Frågor om innehållet</w:t>
      </w:r>
    </w:p>
    <w:p w14:paraId="32884C3F" w14:textId="77777777" w:rsidR="0006195B" w:rsidRPr="0006195B" w:rsidRDefault="0006195B" w:rsidP="00F6183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  <w:r w:rsidRPr="0006195B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 xml:space="preserve">Frågor som uppmuntrar barnen att berätta om sina egna funderingar, </w:t>
      </w:r>
      <w:proofErr w:type="gramStart"/>
      <w:r w:rsidRPr="0006195B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t ex</w:t>
      </w:r>
      <w:proofErr w:type="gramEnd"/>
      <w:r w:rsidRPr="0006195B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: Hur tror du…</w:t>
      </w:r>
    </w:p>
    <w:p w14:paraId="31E1EA66" w14:textId="77777777" w:rsidR="0006195B" w:rsidRPr="0006195B" w:rsidRDefault="0006195B" w:rsidP="00F6183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  <w:r w:rsidRPr="0006195B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 xml:space="preserve">Frågor där barnen får komma med egna förslag, </w:t>
      </w:r>
      <w:proofErr w:type="gramStart"/>
      <w:r w:rsidRPr="0006195B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t ex</w:t>
      </w:r>
      <w:proofErr w:type="gramEnd"/>
      <w:r w:rsidRPr="0006195B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 xml:space="preserve">: Vad tror ni </w:t>
      </w:r>
    </w:p>
    <w:p w14:paraId="42EA18E8" w14:textId="77777777" w:rsidR="0006195B" w:rsidRPr="0006195B" w:rsidRDefault="0006195B" w:rsidP="00F6183C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  <w:r w:rsidRPr="0006195B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 xml:space="preserve">            kommer hända på nästa sida/nu när boken är slut?</w:t>
      </w:r>
    </w:p>
    <w:p w14:paraId="29CA4B8F" w14:textId="77777777" w:rsidR="0006195B" w:rsidRPr="0006195B" w:rsidRDefault="0006195B" w:rsidP="00F6183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  <w:r w:rsidRPr="0006195B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Frågor där barnen får ta ställning: Vad skulle du ha gjort när/om…</w:t>
      </w:r>
    </w:p>
    <w:p w14:paraId="50C1672B" w14:textId="77777777" w:rsidR="0006195B" w:rsidRPr="0006195B" w:rsidRDefault="0006195B" w:rsidP="00F6183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  <w:r w:rsidRPr="0006195B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Frågor om ord: vad tror du det ordet betyder?</w:t>
      </w:r>
    </w:p>
    <w:p w14:paraId="2E3C0092" w14:textId="77777777" w:rsidR="00721F29" w:rsidRPr="00721F29" w:rsidRDefault="00721F29" w:rsidP="00F6183C">
      <w:pPr>
        <w:pStyle w:val="brdtext-nyhetsbrev"/>
      </w:pPr>
    </w:p>
    <w:p w14:paraId="03794E67" w14:textId="706F8780" w:rsidR="00721F29" w:rsidRPr="00721F29" w:rsidRDefault="00594354" w:rsidP="00F6183C">
      <w:pPr>
        <w:widowControl w:val="0"/>
        <w:autoSpaceDE w:val="0"/>
        <w:autoSpaceDN w:val="0"/>
        <w:adjustRightInd w:val="0"/>
        <w:spacing w:after="60" w:line="240" w:lineRule="auto"/>
        <w:textAlignment w:val="center"/>
        <w:rPr>
          <w:rFonts w:ascii="CenturyGothic-Bold" w:eastAsia="MS Gothic" w:hAnsi="CenturyGothic-Bold" w:cs="CenturyGothic-Bold"/>
          <w:b/>
          <w:bCs/>
          <w:color w:val="000000"/>
          <w:sz w:val="24"/>
          <w:szCs w:val="24"/>
          <w:lang w:eastAsia="ja-JP"/>
        </w:rPr>
      </w:pPr>
      <w:r w:rsidRPr="00594354">
        <w:rPr>
          <w:rFonts w:ascii="CenturyGothic-Bold" w:eastAsia="MS Gothic" w:hAnsi="CenturyGothic-Bold" w:cs="CenturyGothic-Bold"/>
          <w:b/>
          <w:bCs/>
          <w:color w:val="000000"/>
          <w:sz w:val="24"/>
          <w:szCs w:val="24"/>
          <w:lang w:eastAsia="ja-JP"/>
        </w:rPr>
        <w:t>Fokusord</w:t>
      </w:r>
    </w:p>
    <w:p w14:paraId="5FC185B4" w14:textId="77777777" w:rsidR="00721F29" w:rsidRPr="00721F29" w:rsidRDefault="00721F29" w:rsidP="00F6183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textAlignment w:val="center"/>
        <w:rPr>
          <w:rFonts w:ascii="CenturyGothic-Bold" w:eastAsia="MS Gothic" w:hAnsi="CenturyGothic-Bold" w:cs="CenturyGothic-Bold"/>
          <w:color w:val="000000"/>
          <w:sz w:val="20"/>
          <w:szCs w:val="20"/>
          <w:lang w:eastAsia="ja-JP"/>
        </w:rPr>
      </w:pPr>
      <w:r w:rsidRPr="00721F29">
        <w:rPr>
          <w:rFonts w:ascii="CenturyGothic-Bold" w:eastAsia="MS Gothic" w:hAnsi="CenturyGothic-Bold" w:cs="CenturyGothic-Bold"/>
          <w:color w:val="000000"/>
          <w:sz w:val="20"/>
          <w:szCs w:val="20"/>
          <w:lang w:eastAsia="ja-JP"/>
        </w:rPr>
        <w:t>Vilka ord ur boken kan vara fokusord? Dvs ord som ni vill arbeta extra med, ord ni vill att barnen ska förstå och börja använda för att utöka sitt ordförråd</w:t>
      </w:r>
    </w:p>
    <w:p w14:paraId="1E3344C0" w14:textId="77777777" w:rsidR="00721F29" w:rsidRPr="00721F29" w:rsidRDefault="00721F29" w:rsidP="00F6183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  <w:r w:rsidRPr="00721F29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Hur ska fokusorden introduceras?</w:t>
      </w:r>
    </w:p>
    <w:p w14:paraId="2FE144FB" w14:textId="77777777" w:rsidR="00721F29" w:rsidRDefault="00721F29" w:rsidP="00F6183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  <w:r w:rsidRPr="00721F29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 xml:space="preserve">Hur kan barnen möta orden i andra sammanhang? </w:t>
      </w:r>
      <w:proofErr w:type="gramStart"/>
      <w:r w:rsidRPr="00721F29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>T ex</w:t>
      </w:r>
      <w:proofErr w:type="gramEnd"/>
      <w:r w:rsidRPr="00721F29"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  <w:t xml:space="preserve"> genom, genom att skriva egna berättelser, genom bilder eller genom drama.</w:t>
      </w:r>
    </w:p>
    <w:p w14:paraId="1008CCD5" w14:textId="77777777" w:rsidR="001D57CF" w:rsidRDefault="001D57CF" w:rsidP="00F6183C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</w:p>
    <w:p w14:paraId="41ACABF1" w14:textId="77777777" w:rsidR="006204CB" w:rsidRPr="006204CB" w:rsidRDefault="006204CB" w:rsidP="00F6183C">
      <w:pPr>
        <w:widowControl w:val="0"/>
        <w:autoSpaceDE w:val="0"/>
        <w:autoSpaceDN w:val="0"/>
        <w:adjustRightInd w:val="0"/>
        <w:spacing w:after="60" w:line="240" w:lineRule="auto"/>
        <w:textAlignment w:val="center"/>
        <w:rPr>
          <w:rFonts w:ascii="CenturyGothic-Bold" w:eastAsia="MS Gothic" w:hAnsi="CenturyGothic-Bold" w:cs="CenturyGothic-Bold"/>
          <w:b/>
          <w:bCs/>
          <w:color w:val="000000"/>
          <w:sz w:val="24"/>
          <w:szCs w:val="24"/>
          <w:lang w:eastAsia="ja-JP"/>
        </w:rPr>
      </w:pPr>
      <w:r w:rsidRPr="006204CB">
        <w:rPr>
          <w:rFonts w:ascii="CenturyGothic-Bold" w:eastAsia="MS Gothic" w:hAnsi="CenturyGothic-Bold" w:cs="CenturyGothic-Bold"/>
          <w:b/>
          <w:bCs/>
          <w:color w:val="000000"/>
          <w:sz w:val="24"/>
          <w:szCs w:val="24"/>
          <w:lang w:eastAsia="ja-JP"/>
        </w:rPr>
        <w:t>Fysiskt material</w:t>
      </w:r>
    </w:p>
    <w:p w14:paraId="191CE813" w14:textId="77777777" w:rsidR="00492E2C" w:rsidRPr="00492E2C" w:rsidRDefault="00492E2C" w:rsidP="00F6183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theme="minorHAnsi"/>
          <w:color w:val="000000"/>
          <w:sz w:val="20"/>
          <w:szCs w:val="20"/>
          <w:lang w:eastAsia="ja-JP"/>
        </w:rPr>
      </w:pPr>
      <w:r w:rsidRPr="00492E2C">
        <w:rPr>
          <w:rFonts w:ascii="Century Gothic" w:eastAsia="MS Gothic" w:hAnsi="Century Gothic" w:cstheme="minorHAnsi"/>
          <w:color w:val="000000"/>
          <w:sz w:val="20"/>
          <w:szCs w:val="20"/>
          <w:lang w:eastAsia="ja-JP"/>
        </w:rPr>
        <w:t>Kan innehållet i boken illustreras med hjälp av föremål?</w:t>
      </w:r>
    </w:p>
    <w:p w14:paraId="73A47001" w14:textId="77777777" w:rsidR="00617C2C" w:rsidRPr="00925C37" w:rsidRDefault="00617C2C" w:rsidP="00F6183C">
      <w:pPr>
        <w:pStyle w:val="brdtext-nyhetsbrev"/>
        <w:numPr>
          <w:ilvl w:val="0"/>
          <w:numId w:val="4"/>
        </w:numPr>
        <w:rPr>
          <w:rFonts w:ascii="Century Gothic" w:hAnsi="Century Gothic" w:cstheme="minorHAnsi"/>
          <w:sz w:val="20"/>
        </w:rPr>
      </w:pPr>
      <w:r w:rsidRPr="00925C37">
        <w:rPr>
          <w:rFonts w:ascii="Century Gothic" w:hAnsi="Century Gothic" w:cstheme="minorHAnsi"/>
          <w:sz w:val="20"/>
        </w:rPr>
        <w:t>Kan bildstöd vara till hjälp?</w:t>
      </w:r>
    </w:p>
    <w:p w14:paraId="0669C0FD" w14:textId="77777777" w:rsidR="00617C2C" w:rsidRPr="00925C37" w:rsidRDefault="00617C2C" w:rsidP="00F6183C">
      <w:pPr>
        <w:pStyle w:val="brdtext-nyhetsbrev"/>
        <w:numPr>
          <w:ilvl w:val="0"/>
          <w:numId w:val="4"/>
        </w:numPr>
        <w:rPr>
          <w:rFonts w:ascii="Century Gothic" w:hAnsi="Century Gothic" w:cstheme="minorHAnsi"/>
          <w:sz w:val="20"/>
        </w:rPr>
      </w:pPr>
      <w:r w:rsidRPr="00925C37">
        <w:rPr>
          <w:rFonts w:ascii="Century Gothic" w:hAnsi="Century Gothic" w:cstheme="minorHAnsi"/>
          <w:sz w:val="20"/>
        </w:rPr>
        <w:t>Kan boken dramatiseras?</w:t>
      </w:r>
    </w:p>
    <w:p w14:paraId="221D6FAC" w14:textId="77777777" w:rsidR="00617C2C" w:rsidRDefault="00617C2C" w:rsidP="00F6183C">
      <w:pPr>
        <w:pStyle w:val="brdtext-nyhetsbrev"/>
        <w:numPr>
          <w:ilvl w:val="0"/>
          <w:numId w:val="4"/>
        </w:numPr>
        <w:rPr>
          <w:rFonts w:ascii="Century Gothic" w:hAnsi="Century Gothic" w:cstheme="minorHAnsi"/>
          <w:sz w:val="20"/>
        </w:rPr>
      </w:pPr>
      <w:r w:rsidRPr="00925C37">
        <w:rPr>
          <w:rFonts w:ascii="Century Gothic" w:hAnsi="Century Gothic" w:cstheme="minorHAnsi"/>
          <w:sz w:val="20"/>
        </w:rPr>
        <w:t>Kan musik/sånger användas?</w:t>
      </w:r>
    </w:p>
    <w:p w14:paraId="2181ED9A" w14:textId="77777777" w:rsidR="00617C2C" w:rsidRDefault="00617C2C" w:rsidP="00F6183C">
      <w:pPr>
        <w:pStyle w:val="brdtext-nyhetsbrev"/>
        <w:rPr>
          <w:rFonts w:ascii="Century Gothic" w:hAnsi="Century Gothic" w:cstheme="minorHAnsi"/>
          <w:sz w:val="20"/>
        </w:rPr>
      </w:pPr>
    </w:p>
    <w:p w14:paraId="2703E966" w14:textId="6343E979" w:rsidR="00DB2FD2" w:rsidRDefault="00C53EC3" w:rsidP="00F6183C">
      <w:pPr>
        <w:widowControl w:val="0"/>
        <w:autoSpaceDE w:val="0"/>
        <w:autoSpaceDN w:val="0"/>
        <w:adjustRightInd w:val="0"/>
        <w:spacing w:after="0" w:line="240" w:lineRule="auto"/>
        <w:ind w:right="142"/>
        <w:textAlignment w:val="center"/>
        <w:rPr>
          <w:rFonts w:ascii="Century Gothic" w:eastAsia="MS Gothic" w:hAnsi="Century Gothic" w:cs="Garamond"/>
          <w:b/>
          <w:color w:val="000000"/>
          <w:sz w:val="24"/>
          <w:szCs w:val="24"/>
          <w:lang w:eastAsia="ja-JP"/>
        </w:rPr>
      </w:pPr>
      <w:r w:rsidRPr="00C53EC3">
        <w:rPr>
          <w:rFonts w:ascii="Century Gothic" w:eastAsia="MS Gothic" w:hAnsi="Century Gothic" w:cs="Garamond"/>
          <w:b/>
          <w:color w:val="000000"/>
          <w:sz w:val="24"/>
          <w:szCs w:val="24"/>
          <w:lang w:eastAsia="ja-JP"/>
        </w:rPr>
        <w:t>Filmning eller observation</w:t>
      </w:r>
    </w:p>
    <w:p w14:paraId="79E5B9B1" w14:textId="77777777" w:rsidR="002C7B54" w:rsidRPr="008E15E8" w:rsidRDefault="002C7B54" w:rsidP="00F6183C">
      <w:pPr>
        <w:widowControl w:val="0"/>
        <w:autoSpaceDE w:val="0"/>
        <w:autoSpaceDN w:val="0"/>
        <w:adjustRightInd w:val="0"/>
        <w:spacing w:after="0" w:line="240" w:lineRule="auto"/>
        <w:ind w:right="142"/>
        <w:textAlignment w:val="center"/>
        <w:rPr>
          <w:rFonts w:ascii="Century Gothic" w:eastAsia="MS Gothic" w:hAnsi="Century Gothic" w:cs="Garamond"/>
          <w:b/>
          <w:color w:val="000000"/>
          <w:sz w:val="16"/>
          <w:szCs w:val="16"/>
          <w:lang w:eastAsia="ja-JP"/>
        </w:rPr>
      </w:pPr>
    </w:p>
    <w:p w14:paraId="3C24F84B" w14:textId="77777777" w:rsidR="00DB2FD2" w:rsidRPr="00DB2FD2" w:rsidRDefault="00DB2FD2" w:rsidP="00F6183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theme="minorHAnsi"/>
          <w:color w:val="000000"/>
          <w:sz w:val="20"/>
          <w:szCs w:val="20"/>
          <w:lang w:eastAsia="ja-JP"/>
        </w:rPr>
      </w:pPr>
      <w:r w:rsidRPr="00DB2FD2">
        <w:rPr>
          <w:rFonts w:ascii="Century Gothic" w:eastAsia="MS Gothic" w:hAnsi="Century Gothic" w:cstheme="minorHAnsi"/>
          <w:color w:val="000000"/>
          <w:sz w:val="20"/>
          <w:szCs w:val="20"/>
          <w:lang w:eastAsia="ja-JP"/>
        </w:rPr>
        <w:t>Finns det möjlighet att filma ett högläsningstillfälle för att titta på ensam eller tillsammans i arbetslaget?</w:t>
      </w:r>
    </w:p>
    <w:p w14:paraId="715639A6" w14:textId="77777777" w:rsidR="00DB2FD2" w:rsidRPr="00DB2FD2" w:rsidRDefault="00DB2FD2" w:rsidP="00F6183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theme="minorHAnsi"/>
          <w:color w:val="000000"/>
          <w:sz w:val="20"/>
          <w:szCs w:val="20"/>
          <w:lang w:eastAsia="ja-JP"/>
        </w:rPr>
      </w:pPr>
      <w:r w:rsidRPr="00DB2FD2">
        <w:rPr>
          <w:rFonts w:ascii="Century Gothic" w:eastAsia="MS Gothic" w:hAnsi="Century Gothic" w:cstheme="minorHAnsi"/>
          <w:color w:val="000000"/>
          <w:sz w:val="20"/>
          <w:szCs w:val="20"/>
          <w:lang w:eastAsia="ja-JP"/>
        </w:rPr>
        <w:t>Kan en kollega vara med vid högläsningstillfället för att observera och ge underlag för reflektion i arbetslaget?</w:t>
      </w:r>
    </w:p>
    <w:p w14:paraId="7219DC1A" w14:textId="77777777" w:rsidR="006204CB" w:rsidRPr="00721F29" w:rsidRDefault="006204CB" w:rsidP="00F6183C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Century Gothic" w:eastAsia="MS Gothic" w:hAnsi="Century Gothic" w:cs="Garamond"/>
          <w:color w:val="000000"/>
          <w:sz w:val="20"/>
          <w:szCs w:val="20"/>
          <w:lang w:eastAsia="ja-JP"/>
        </w:rPr>
      </w:pPr>
    </w:p>
    <w:p w14:paraId="56273472" w14:textId="77777777" w:rsidR="00657F7C" w:rsidRPr="00FD35B3" w:rsidRDefault="00657F7C" w:rsidP="00F6183C">
      <w:pPr>
        <w:spacing w:after="0" w:line="240" w:lineRule="auto"/>
        <w:rPr>
          <w:rFonts w:ascii="Garamond" w:hAnsi="Garamond"/>
          <w:color w:val="FF0000"/>
          <w:sz w:val="24"/>
        </w:rPr>
      </w:pPr>
    </w:p>
    <w:sectPr w:rsidR="00657F7C" w:rsidRPr="00FD35B3" w:rsidSect="00CE5DE4">
      <w:footerReference w:type="default" r:id="rId13"/>
      <w:type w:val="continuous"/>
      <w:pgSz w:w="11900" w:h="16840"/>
      <w:pgMar w:top="1701" w:right="1835" w:bottom="2977" w:left="1560" w:header="709" w:footer="709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CDA77" w14:textId="77777777" w:rsidR="00990DFB" w:rsidRDefault="00990DFB" w:rsidP="00921746">
      <w:pPr>
        <w:spacing w:after="0"/>
      </w:pPr>
      <w:r>
        <w:separator/>
      </w:r>
    </w:p>
  </w:endnote>
  <w:endnote w:type="continuationSeparator" w:id="0">
    <w:p w14:paraId="025FE1EB" w14:textId="77777777" w:rsidR="00990DFB" w:rsidRDefault="00990DFB" w:rsidP="009217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EEF0A" w14:textId="77777777" w:rsidR="002029F1" w:rsidRPr="00E60524" w:rsidRDefault="00440BFC" w:rsidP="00E60524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79C6DF" wp14:editId="05D3615C">
              <wp:simplePos x="0" y="0"/>
              <wp:positionH relativeFrom="page">
                <wp:posOffset>826135</wp:posOffset>
              </wp:positionH>
              <wp:positionV relativeFrom="page">
                <wp:posOffset>9460865</wp:posOffset>
              </wp:positionV>
              <wp:extent cx="2088515" cy="685800"/>
              <wp:effectExtent l="0" t="0" r="0" b="0"/>
              <wp:wrapNone/>
              <wp:docPr id="20" name="Textruta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851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AB47277" w14:textId="77777777" w:rsidR="00E72D3D" w:rsidRDefault="00E72D3D" w:rsidP="00E60524">
                          <w:pPr>
                            <w:pStyle w:val="Ingetstyckeformat"/>
                            <w:spacing w:after="40" w:line="240" w:lineRule="auto"/>
                            <w:rPr>
                              <w:rFonts w:ascii="CenturyGothic-Bold" w:hAnsi="CenturyGothic-Bold" w:cs="CenturyGothic-Bold"/>
                              <w:b/>
                              <w:bCs/>
                              <w:spacing w:val="-2"/>
                              <w:sz w:val="20"/>
                              <w:szCs w:val="20"/>
                            </w:rPr>
                          </w:pPr>
                        </w:p>
                        <w:p w14:paraId="37D67656" w14:textId="77777777" w:rsidR="00A33638" w:rsidRDefault="00823082" w:rsidP="00E60524">
                          <w:pPr>
                            <w:pStyle w:val="Ingetstyckeformat"/>
                            <w:spacing w:after="40" w:line="240" w:lineRule="auto"/>
                            <w:rPr>
                              <w:rFonts w:ascii="CenturyGothic-Bold" w:hAnsi="CenturyGothic-Bold" w:cs="CenturyGothic-Bold"/>
                              <w:b/>
                              <w:bCs/>
                              <w:spacing w:val="-2"/>
                              <w:sz w:val="18"/>
                              <w:szCs w:val="18"/>
                            </w:rPr>
                          </w:pPr>
                          <w:r w:rsidRPr="000A674A">
                            <w:rPr>
                              <w:rFonts w:ascii="CenturyGothic-Bold" w:hAnsi="CenturyGothic-Bold" w:cs="CenturyGothic-Bold"/>
                              <w:b/>
                              <w:bCs/>
                              <w:spacing w:val="-2"/>
                              <w:sz w:val="18"/>
                              <w:szCs w:val="18"/>
                            </w:rPr>
                            <w:t xml:space="preserve">Förskole- och </w:t>
                          </w:r>
                        </w:p>
                        <w:p w14:paraId="179807B0" w14:textId="3CB2F10E" w:rsidR="002029F1" w:rsidRPr="000A674A" w:rsidRDefault="00823082" w:rsidP="00E60524">
                          <w:pPr>
                            <w:pStyle w:val="Ingetstyckeformat"/>
                            <w:spacing w:after="40" w:line="240" w:lineRule="auto"/>
                            <w:rPr>
                              <w:rFonts w:ascii="CenturyGothic-Bold" w:hAnsi="CenturyGothic-Bold" w:cs="CenturyGothic-Bold"/>
                              <w:b/>
                              <w:bCs/>
                              <w:spacing w:val="-2"/>
                              <w:sz w:val="18"/>
                              <w:szCs w:val="18"/>
                            </w:rPr>
                          </w:pPr>
                          <w:r w:rsidRPr="000A674A">
                            <w:rPr>
                              <w:rFonts w:ascii="CenturyGothic-Bold" w:hAnsi="CenturyGothic-Bold" w:cs="CenturyGothic-Bold"/>
                              <w:b/>
                              <w:bCs/>
                              <w:spacing w:val="-2"/>
                              <w:sz w:val="18"/>
                              <w:szCs w:val="18"/>
                            </w:rPr>
                            <w:t>grundskoleförvaltningen</w:t>
                          </w:r>
                        </w:p>
                        <w:p w14:paraId="3E6BB737" w14:textId="77777777" w:rsidR="002029F1" w:rsidRPr="000A674A" w:rsidRDefault="002029F1" w:rsidP="003A152E">
                          <w:pPr>
                            <w:pStyle w:val="Ingetstyckeformat"/>
                            <w:spacing w:after="40" w:line="240" w:lineRule="auto"/>
                            <w:rPr>
                              <w:rFonts w:ascii="CenturyGothic-Bold" w:hAnsi="CenturyGothic-Bold" w:cs="CenturyGothic-Bold"/>
                              <w:bCs/>
                              <w:spacing w:val="-2"/>
                              <w:sz w:val="18"/>
                              <w:szCs w:val="18"/>
                            </w:rPr>
                          </w:pPr>
                          <w:r w:rsidRPr="000A674A">
                            <w:rPr>
                              <w:rFonts w:ascii="CenturyGothic-Bold" w:hAnsi="CenturyGothic-Bold" w:cs="CenturyGothic-Bold"/>
                              <w:bCs/>
                              <w:spacing w:val="-2"/>
                              <w:sz w:val="18"/>
                              <w:szCs w:val="18"/>
                            </w:rPr>
                            <w:t>orebro.se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79C6DF" id="_x0000_t202" coordsize="21600,21600" o:spt="202" path="m,l,21600r21600,l21600,xe">
              <v:stroke joinstyle="miter"/>
              <v:path gradientshapeok="t" o:connecttype="rect"/>
            </v:shapetype>
            <v:shape id="Textruta 20" o:spid="_x0000_s1026" type="#_x0000_t202" style="position:absolute;margin-left:65.05pt;margin-top:744.95pt;width:164.4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" filled="f" stroked="f">
              <v:textbox inset="0,0,0,0">
                <w:txbxContent>
                  <w:p w14:paraId="1AB47277" w14:textId="77777777" w:rsidR="00E72D3D" w:rsidRDefault="00E72D3D" w:rsidP="00E60524">
                    <w:pPr>
                      <w:pStyle w:val="Ingetstyckeformat"/>
                      <w:spacing w:after="40" w:line="240" w:lineRule="auto"/>
                      <w:rPr>
                        <w:rFonts w:ascii="CenturyGothic-Bold" w:hAnsi="CenturyGothic-Bold" w:cs="CenturyGothic-Bold"/>
                        <w:b/>
                        <w:bCs/>
                        <w:spacing w:val="-2"/>
                        <w:sz w:val="20"/>
                        <w:szCs w:val="20"/>
                      </w:rPr>
                    </w:pPr>
                  </w:p>
                  <w:p w14:paraId="37D67656" w14:textId="77777777" w:rsidR="00A33638" w:rsidRDefault="00823082" w:rsidP="00E60524">
                    <w:pPr>
                      <w:pStyle w:val="Ingetstyckeformat"/>
                      <w:spacing w:after="40" w:line="240" w:lineRule="auto"/>
                      <w:rPr>
                        <w:rFonts w:ascii="CenturyGothic-Bold" w:hAnsi="CenturyGothic-Bold" w:cs="CenturyGothic-Bold"/>
                        <w:b/>
                        <w:bCs/>
                        <w:spacing w:val="-2"/>
                        <w:sz w:val="18"/>
                        <w:szCs w:val="18"/>
                      </w:rPr>
                    </w:pPr>
                    <w:r w:rsidRPr="000A674A">
                      <w:rPr>
                        <w:rFonts w:ascii="CenturyGothic-Bold" w:hAnsi="CenturyGothic-Bold" w:cs="CenturyGothic-Bold"/>
                        <w:b/>
                        <w:bCs/>
                        <w:spacing w:val="-2"/>
                        <w:sz w:val="18"/>
                        <w:szCs w:val="18"/>
                      </w:rPr>
                      <w:t xml:space="preserve">Förskole- och </w:t>
                    </w:r>
                  </w:p>
                  <w:p w14:paraId="179807B0" w14:textId="3CB2F10E" w:rsidR="002029F1" w:rsidRPr="000A674A" w:rsidRDefault="00823082" w:rsidP="00E60524">
                    <w:pPr>
                      <w:pStyle w:val="Ingetstyckeformat"/>
                      <w:spacing w:after="40" w:line="240" w:lineRule="auto"/>
                      <w:rPr>
                        <w:rFonts w:ascii="CenturyGothic-Bold" w:hAnsi="CenturyGothic-Bold" w:cs="CenturyGothic-Bold"/>
                        <w:b/>
                        <w:bCs/>
                        <w:spacing w:val="-2"/>
                        <w:sz w:val="18"/>
                        <w:szCs w:val="18"/>
                      </w:rPr>
                    </w:pPr>
                    <w:r w:rsidRPr="000A674A">
                      <w:rPr>
                        <w:rFonts w:ascii="CenturyGothic-Bold" w:hAnsi="CenturyGothic-Bold" w:cs="CenturyGothic-Bold"/>
                        <w:b/>
                        <w:bCs/>
                        <w:spacing w:val="-2"/>
                        <w:sz w:val="18"/>
                        <w:szCs w:val="18"/>
                      </w:rPr>
                      <w:t>grundskoleförvaltningen</w:t>
                    </w:r>
                  </w:p>
                  <w:p w14:paraId="3E6BB737" w14:textId="77777777" w:rsidR="002029F1" w:rsidRPr="000A674A" w:rsidRDefault="002029F1" w:rsidP="003A152E">
                    <w:pPr>
                      <w:pStyle w:val="Ingetstyckeformat"/>
                      <w:spacing w:after="40" w:line="240" w:lineRule="auto"/>
                      <w:rPr>
                        <w:rFonts w:ascii="CenturyGothic-Bold" w:hAnsi="CenturyGothic-Bold" w:cs="CenturyGothic-Bold"/>
                        <w:bCs/>
                        <w:spacing w:val="-2"/>
                        <w:sz w:val="18"/>
                        <w:szCs w:val="18"/>
                      </w:rPr>
                    </w:pPr>
                    <w:r w:rsidRPr="000A674A">
                      <w:rPr>
                        <w:rFonts w:ascii="CenturyGothic-Bold" w:hAnsi="CenturyGothic-Bold" w:cs="CenturyGothic-Bold"/>
                        <w:bCs/>
                        <w:spacing w:val="-2"/>
                        <w:sz w:val="18"/>
                        <w:szCs w:val="18"/>
                      </w:rPr>
                      <w:t>orebro.se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1B6C0E90" wp14:editId="1B777C10">
          <wp:simplePos x="0" y="0"/>
          <wp:positionH relativeFrom="page">
            <wp:posOffset>6578600</wp:posOffset>
          </wp:positionH>
          <wp:positionV relativeFrom="page">
            <wp:posOffset>9432925</wp:posOffset>
          </wp:positionV>
          <wp:extent cx="442595" cy="720090"/>
          <wp:effectExtent l="0" t="0" r="0" b="0"/>
          <wp:wrapNone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59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6192" behindDoc="0" locked="0" layoutInCell="1" allowOverlap="1" wp14:anchorId="51DF2BCE" wp14:editId="79A06E4D">
              <wp:simplePos x="0" y="0"/>
              <wp:positionH relativeFrom="page">
                <wp:posOffset>540385</wp:posOffset>
              </wp:positionH>
              <wp:positionV relativeFrom="page">
                <wp:posOffset>9190354</wp:posOffset>
              </wp:positionV>
              <wp:extent cx="6480175" cy="0"/>
              <wp:effectExtent l="0" t="0" r="0" b="0"/>
              <wp:wrapNone/>
              <wp:docPr id="22" name="Rak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12700" cap="rnd" cmpd="sng" algn="ctr">
                        <a:solidFill>
                          <a:sysClr val="windowText" lastClr="000000"/>
                        </a:solidFill>
                        <a:prstDash val="sysDot"/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7722AD" id="Rak 22" o:spid="_x0000_s1026" style="position:absolute;flip:x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page;mso-width-percent:0;mso-height-percent:0;mso-width-relative:margin;mso-height-relative:margin" from="42.55pt,723.65pt" to="552.8pt,7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" strokecolor="windowText" strokeweight="1pt">
              <v:stroke dashstyle="1 1" endcap="round"/>
              <o:lock v:ext="edit" shapetype="f"/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7401" w14:textId="77777777" w:rsidR="00AC4951" w:rsidRDefault="00AC4951" w:rsidP="00AC4951">
    <w:pPr>
      <w:pStyle w:val="Ingetstyckeformat"/>
      <w:spacing w:after="40" w:line="240" w:lineRule="auto"/>
      <w:rPr>
        <w:rFonts w:ascii="CenturyGothic-Bold" w:hAnsi="CenturyGothic-Bold" w:cs="CenturyGothic-Bold"/>
        <w:b/>
        <w:bCs/>
        <w:spacing w:val="-2"/>
        <w:sz w:val="20"/>
        <w:szCs w:val="20"/>
      </w:rPr>
    </w:pPr>
  </w:p>
  <w:p w14:paraId="1B6C29C9" w14:textId="77777777" w:rsidR="00AC4951" w:rsidRDefault="00AC4951" w:rsidP="00AC4951">
    <w:pPr>
      <w:pStyle w:val="Ingetstyckeformat"/>
      <w:spacing w:after="40" w:line="240" w:lineRule="auto"/>
      <w:rPr>
        <w:rFonts w:ascii="CenturyGothic-Bold" w:hAnsi="CenturyGothic-Bold" w:cs="CenturyGothic-Bold"/>
        <w:b/>
        <w:bCs/>
        <w:spacing w:val="-2"/>
        <w:sz w:val="20"/>
        <w:szCs w:val="20"/>
      </w:rPr>
    </w:pPr>
  </w:p>
  <w:p w14:paraId="4DAF58F2" w14:textId="77777777" w:rsidR="00AC4951" w:rsidRDefault="00AC4951" w:rsidP="00AC4951">
    <w:pPr>
      <w:pStyle w:val="Ingetstyckeformat"/>
      <w:spacing w:after="40" w:line="240" w:lineRule="auto"/>
      <w:rPr>
        <w:rFonts w:ascii="CenturyGothic-Bold" w:hAnsi="CenturyGothic-Bold" w:cs="CenturyGothic-Bold"/>
        <w:b/>
        <w:bCs/>
        <w:spacing w:val="-2"/>
        <w:sz w:val="20"/>
        <w:szCs w:val="20"/>
      </w:rPr>
    </w:pPr>
  </w:p>
  <w:p w14:paraId="63660297" w14:textId="77777777" w:rsidR="00AC4951" w:rsidRDefault="00AC4951" w:rsidP="00AC4951">
    <w:pPr>
      <w:pStyle w:val="Ingetstyckeformat"/>
      <w:spacing w:after="40" w:line="240" w:lineRule="auto"/>
      <w:rPr>
        <w:rFonts w:ascii="CenturyGothic-Bold" w:hAnsi="CenturyGothic-Bold" w:cs="CenturyGothic-Bold"/>
        <w:b/>
        <w:bCs/>
        <w:spacing w:val="-2"/>
        <w:sz w:val="20"/>
        <w:szCs w:val="20"/>
      </w:rPr>
    </w:pPr>
  </w:p>
  <w:p w14:paraId="794F04F3" w14:textId="77777777" w:rsidR="00A33638" w:rsidRDefault="00AC4951" w:rsidP="00AC4951">
    <w:pPr>
      <w:pStyle w:val="Ingetstyckeformat"/>
      <w:spacing w:after="40" w:line="240" w:lineRule="auto"/>
      <w:rPr>
        <w:rFonts w:ascii="CenturyGothic-Bold" w:hAnsi="CenturyGothic-Bold" w:cs="CenturyGothic-Bold"/>
        <w:b/>
        <w:bCs/>
        <w:spacing w:val="-2"/>
        <w:sz w:val="18"/>
        <w:szCs w:val="18"/>
      </w:rPr>
    </w:pPr>
    <w:r w:rsidRPr="00AC4951">
      <w:rPr>
        <w:rFonts w:ascii="CenturyGothic-Bold" w:hAnsi="CenturyGothic-Bold" w:cs="CenturyGothic-Bold"/>
        <w:b/>
        <w:bCs/>
        <w:spacing w:val="-2"/>
        <w:sz w:val="18"/>
        <w:szCs w:val="18"/>
      </w:rPr>
      <w:t xml:space="preserve">Förskole- och </w:t>
    </w:r>
  </w:p>
  <w:p w14:paraId="7E23D82F" w14:textId="39868953" w:rsidR="00AC4951" w:rsidRPr="00AC4951" w:rsidRDefault="00AC4951" w:rsidP="00AC4951">
    <w:pPr>
      <w:pStyle w:val="Ingetstyckeformat"/>
      <w:spacing w:after="40" w:line="240" w:lineRule="auto"/>
      <w:rPr>
        <w:rFonts w:ascii="CenturyGothic-Bold" w:hAnsi="CenturyGothic-Bold" w:cs="CenturyGothic-Bold"/>
        <w:b/>
        <w:bCs/>
        <w:spacing w:val="-2"/>
        <w:sz w:val="18"/>
        <w:szCs w:val="18"/>
      </w:rPr>
    </w:pPr>
    <w:r w:rsidRPr="00AC4951">
      <w:rPr>
        <w:rFonts w:ascii="CenturyGothic-Bold" w:hAnsi="CenturyGothic-Bold" w:cs="CenturyGothic-Bold"/>
        <w:b/>
        <w:bCs/>
        <w:spacing w:val="-2"/>
        <w:sz w:val="18"/>
        <w:szCs w:val="18"/>
      </w:rPr>
      <w:t>grundskoleförvaltningen</w:t>
    </w:r>
  </w:p>
  <w:p w14:paraId="40298A78" w14:textId="77777777" w:rsidR="00AC4951" w:rsidRPr="00AC4951" w:rsidRDefault="00AC4951" w:rsidP="00AC4951">
    <w:pPr>
      <w:pStyle w:val="Ingetstyckeformat"/>
      <w:spacing w:after="40" w:line="240" w:lineRule="auto"/>
      <w:rPr>
        <w:rFonts w:ascii="CenturyGothic-Bold" w:hAnsi="CenturyGothic-Bold" w:cs="CenturyGothic-Bold"/>
        <w:bCs/>
        <w:spacing w:val="-2"/>
        <w:sz w:val="18"/>
        <w:szCs w:val="18"/>
      </w:rPr>
    </w:pPr>
    <w:r w:rsidRPr="00AC4951">
      <w:rPr>
        <w:rFonts w:ascii="CenturyGothic-Bold" w:hAnsi="CenturyGothic-Bold" w:cs="CenturyGothic-Bold"/>
        <w:bCs/>
        <w:spacing w:val="-2"/>
        <w:sz w:val="18"/>
        <w:szCs w:val="18"/>
      </w:rPr>
      <w:t>orebro.se</w:t>
    </w:r>
  </w:p>
  <w:p w14:paraId="4B819DEB" w14:textId="05C16830" w:rsidR="00823082" w:rsidRPr="00AC4951" w:rsidRDefault="00FD63F9">
    <w:pPr>
      <w:pStyle w:val="Sidfot"/>
      <w:rPr>
        <w:sz w:val="18"/>
        <w:szCs w:val="18"/>
      </w:rPr>
    </w:pPr>
    <w:r w:rsidRPr="00AC4951"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67C69FE0" wp14:editId="40F8A113">
          <wp:simplePos x="0" y="0"/>
          <wp:positionH relativeFrom="page">
            <wp:posOffset>6696075</wp:posOffset>
          </wp:positionH>
          <wp:positionV relativeFrom="page">
            <wp:posOffset>9454515</wp:posOffset>
          </wp:positionV>
          <wp:extent cx="442595" cy="720090"/>
          <wp:effectExtent l="0" t="0" r="0" b="0"/>
          <wp:wrapNone/>
          <wp:docPr id="1254839329" name="Bildobjekt 1254839329" descr="En bild som visar symbol, prydnad, affisch, kons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839329" name="Bildobjekt 1254839329" descr="En bild som visar symbol, prydnad, affisch, konst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59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008BB" w14:textId="77777777" w:rsidR="00990DFB" w:rsidRDefault="00990DFB" w:rsidP="00921746">
      <w:pPr>
        <w:spacing w:after="0"/>
      </w:pPr>
      <w:r>
        <w:separator/>
      </w:r>
    </w:p>
  </w:footnote>
  <w:footnote w:type="continuationSeparator" w:id="0">
    <w:p w14:paraId="154C40BB" w14:textId="77777777" w:rsidR="00990DFB" w:rsidRDefault="00990DFB" w:rsidP="0092174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6BC3F" w14:textId="77777777" w:rsidR="009A3E21" w:rsidRPr="00751364" w:rsidRDefault="00732069" w:rsidP="00D8596E">
    <w:pPr>
      <w:pStyle w:val="Sidhuvud"/>
      <w:tabs>
        <w:tab w:val="clear" w:pos="4536"/>
        <w:tab w:val="clear" w:pos="9072"/>
        <w:tab w:val="left" w:pos="4253"/>
        <w:tab w:val="left" w:pos="6663"/>
      </w:tabs>
      <w:ind w:left="-709" w:right="-1191"/>
      <w:rPr>
        <w:rFonts w:ascii="Century Gothic" w:hAnsi="Century Gothic"/>
        <w:sz w:val="20"/>
        <w:szCs w:val="20"/>
      </w:rPr>
    </w:pPr>
    <w:r w:rsidRPr="002029F1">
      <w:rPr>
        <w:rFonts w:ascii="Century Gothic" w:hAnsi="Century Gothic"/>
        <w:b/>
        <w:sz w:val="20"/>
        <w:szCs w:val="20"/>
      </w:rPr>
      <w:t>ÖREBRO KOMMUN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A287E"/>
    <w:multiLevelType w:val="hybridMultilevel"/>
    <w:tmpl w:val="5434B4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40515"/>
    <w:multiLevelType w:val="hybridMultilevel"/>
    <w:tmpl w:val="474CA1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4A14F4"/>
    <w:multiLevelType w:val="hybridMultilevel"/>
    <w:tmpl w:val="20BE5B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722D6"/>
    <w:multiLevelType w:val="hybridMultilevel"/>
    <w:tmpl w:val="5BAC5D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B3EB6"/>
    <w:multiLevelType w:val="hybridMultilevel"/>
    <w:tmpl w:val="F8F67C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3913096">
    <w:abstractNumId w:val="3"/>
  </w:num>
  <w:num w:numId="2" w16cid:durableId="636839427">
    <w:abstractNumId w:val="1"/>
  </w:num>
  <w:num w:numId="3" w16cid:durableId="599417496">
    <w:abstractNumId w:val="0"/>
  </w:num>
  <w:num w:numId="4" w16cid:durableId="1317684224">
    <w:abstractNumId w:val="4"/>
  </w:num>
  <w:num w:numId="5" w16cid:durableId="1899170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/u3tH/du1xA3q8g0uBdJQ79Kem78nAZ/zcX0y0pMO/0aMd6kais2aFTMyZGhrMY+0KS0ogMHmi8Zh/SzLwN+aQ==" w:salt="biWyNluc6uLd/fzqdn/m5w==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6A2"/>
    <w:rsid w:val="0000474D"/>
    <w:rsid w:val="000125F2"/>
    <w:rsid w:val="0004372F"/>
    <w:rsid w:val="000462F3"/>
    <w:rsid w:val="0006195B"/>
    <w:rsid w:val="00095600"/>
    <w:rsid w:val="000A0B8B"/>
    <w:rsid w:val="000A674A"/>
    <w:rsid w:val="000F1747"/>
    <w:rsid w:val="0011500A"/>
    <w:rsid w:val="00120501"/>
    <w:rsid w:val="00131CA4"/>
    <w:rsid w:val="00140C5C"/>
    <w:rsid w:val="0014280B"/>
    <w:rsid w:val="00145372"/>
    <w:rsid w:val="001D57CF"/>
    <w:rsid w:val="001D66A2"/>
    <w:rsid w:val="002009CD"/>
    <w:rsid w:val="002029F1"/>
    <w:rsid w:val="00206824"/>
    <w:rsid w:val="00212F0E"/>
    <w:rsid w:val="0021328E"/>
    <w:rsid w:val="00226BE8"/>
    <w:rsid w:val="00234043"/>
    <w:rsid w:val="00255D1D"/>
    <w:rsid w:val="00261D87"/>
    <w:rsid w:val="00294243"/>
    <w:rsid w:val="002A2103"/>
    <w:rsid w:val="002A5E5F"/>
    <w:rsid w:val="002B1133"/>
    <w:rsid w:val="002C023E"/>
    <w:rsid w:val="002C7B54"/>
    <w:rsid w:val="002D575B"/>
    <w:rsid w:val="002F47FD"/>
    <w:rsid w:val="00323A2B"/>
    <w:rsid w:val="00346B14"/>
    <w:rsid w:val="00363CEB"/>
    <w:rsid w:val="00365C4C"/>
    <w:rsid w:val="00367EFC"/>
    <w:rsid w:val="00396CB7"/>
    <w:rsid w:val="003A152E"/>
    <w:rsid w:val="003A5D82"/>
    <w:rsid w:val="003C68C3"/>
    <w:rsid w:val="003C6AC5"/>
    <w:rsid w:val="003D27CA"/>
    <w:rsid w:val="003D2ABD"/>
    <w:rsid w:val="003E409E"/>
    <w:rsid w:val="0040196D"/>
    <w:rsid w:val="00420D9A"/>
    <w:rsid w:val="00423774"/>
    <w:rsid w:val="004264BD"/>
    <w:rsid w:val="00440BFC"/>
    <w:rsid w:val="0044177B"/>
    <w:rsid w:val="00444CE4"/>
    <w:rsid w:val="00466322"/>
    <w:rsid w:val="004663A6"/>
    <w:rsid w:val="004718A2"/>
    <w:rsid w:val="0047492B"/>
    <w:rsid w:val="00492E2C"/>
    <w:rsid w:val="004B58F3"/>
    <w:rsid w:val="004E0AD7"/>
    <w:rsid w:val="004F21D2"/>
    <w:rsid w:val="00502877"/>
    <w:rsid w:val="0050776D"/>
    <w:rsid w:val="00592C23"/>
    <w:rsid w:val="00594354"/>
    <w:rsid w:val="005B1433"/>
    <w:rsid w:val="005D50AC"/>
    <w:rsid w:val="00604C67"/>
    <w:rsid w:val="00613CD6"/>
    <w:rsid w:val="00615CE0"/>
    <w:rsid w:val="00617C2C"/>
    <w:rsid w:val="00617CFF"/>
    <w:rsid w:val="006204CB"/>
    <w:rsid w:val="006254F7"/>
    <w:rsid w:val="00657F7C"/>
    <w:rsid w:val="0068610C"/>
    <w:rsid w:val="006A63A8"/>
    <w:rsid w:val="006C7D02"/>
    <w:rsid w:val="006E21D3"/>
    <w:rsid w:val="006E7B78"/>
    <w:rsid w:val="007017DE"/>
    <w:rsid w:val="00703153"/>
    <w:rsid w:val="00706FEF"/>
    <w:rsid w:val="00710E1C"/>
    <w:rsid w:val="00713BC6"/>
    <w:rsid w:val="0071608F"/>
    <w:rsid w:val="00721F29"/>
    <w:rsid w:val="00726A8C"/>
    <w:rsid w:val="00731212"/>
    <w:rsid w:val="00732069"/>
    <w:rsid w:val="00751364"/>
    <w:rsid w:val="00760193"/>
    <w:rsid w:val="00760F71"/>
    <w:rsid w:val="007A28E3"/>
    <w:rsid w:val="007E312B"/>
    <w:rsid w:val="007F4429"/>
    <w:rsid w:val="00805AC0"/>
    <w:rsid w:val="00821322"/>
    <w:rsid w:val="00823082"/>
    <w:rsid w:val="00825F83"/>
    <w:rsid w:val="008613C3"/>
    <w:rsid w:val="008659CC"/>
    <w:rsid w:val="008806F2"/>
    <w:rsid w:val="00882FAE"/>
    <w:rsid w:val="00897D8E"/>
    <w:rsid w:val="008B6CF0"/>
    <w:rsid w:val="008D005A"/>
    <w:rsid w:val="008D2612"/>
    <w:rsid w:val="008E15E8"/>
    <w:rsid w:val="008F2454"/>
    <w:rsid w:val="009031E5"/>
    <w:rsid w:val="00906499"/>
    <w:rsid w:val="00921746"/>
    <w:rsid w:val="00921CAA"/>
    <w:rsid w:val="009352BC"/>
    <w:rsid w:val="00960666"/>
    <w:rsid w:val="00964FBB"/>
    <w:rsid w:val="0099017B"/>
    <w:rsid w:val="00990DFB"/>
    <w:rsid w:val="009A3E21"/>
    <w:rsid w:val="009A4EB6"/>
    <w:rsid w:val="009A59F5"/>
    <w:rsid w:val="00A00659"/>
    <w:rsid w:val="00A0775D"/>
    <w:rsid w:val="00A15D57"/>
    <w:rsid w:val="00A32458"/>
    <w:rsid w:val="00A33638"/>
    <w:rsid w:val="00A425D3"/>
    <w:rsid w:val="00A561B8"/>
    <w:rsid w:val="00A77C33"/>
    <w:rsid w:val="00A856A3"/>
    <w:rsid w:val="00A9282E"/>
    <w:rsid w:val="00AC162C"/>
    <w:rsid w:val="00AC3795"/>
    <w:rsid w:val="00AC4951"/>
    <w:rsid w:val="00AD5F00"/>
    <w:rsid w:val="00AE3319"/>
    <w:rsid w:val="00AF66EE"/>
    <w:rsid w:val="00B065AC"/>
    <w:rsid w:val="00B111B6"/>
    <w:rsid w:val="00B405BD"/>
    <w:rsid w:val="00B517B5"/>
    <w:rsid w:val="00B533C3"/>
    <w:rsid w:val="00B60F11"/>
    <w:rsid w:val="00B6118A"/>
    <w:rsid w:val="00BA6EC0"/>
    <w:rsid w:val="00BD50EF"/>
    <w:rsid w:val="00BF73A1"/>
    <w:rsid w:val="00C30BEC"/>
    <w:rsid w:val="00C37450"/>
    <w:rsid w:val="00C46511"/>
    <w:rsid w:val="00C50898"/>
    <w:rsid w:val="00C53EC3"/>
    <w:rsid w:val="00C83E88"/>
    <w:rsid w:val="00CA7539"/>
    <w:rsid w:val="00CB603D"/>
    <w:rsid w:val="00CB62CF"/>
    <w:rsid w:val="00CB64F1"/>
    <w:rsid w:val="00CD63DE"/>
    <w:rsid w:val="00CE561F"/>
    <w:rsid w:val="00CE5DE4"/>
    <w:rsid w:val="00D00249"/>
    <w:rsid w:val="00D022AC"/>
    <w:rsid w:val="00D04B6B"/>
    <w:rsid w:val="00D14EBD"/>
    <w:rsid w:val="00D30282"/>
    <w:rsid w:val="00D50886"/>
    <w:rsid w:val="00D5311C"/>
    <w:rsid w:val="00D64221"/>
    <w:rsid w:val="00D73A62"/>
    <w:rsid w:val="00D8596E"/>
    <w:rsid w:val="00DB1004"/>
    <w:rsid w:val="00DB2FD2"/>
    <w:rsid w:val="00DE4A8B"/>
    <w:rsid w:val="00DF01BD"/>
    <w:rsid w:val="00E14EBE"/>
    <w:rsid w:val="00E16844"/>
    <w:rsid w:val="00E42226"/>
    <w:rsid w:val="00E50C3B"/>
    <w:rsid w:val="00E526DD"/>
    <w:rsid w:val="00E560C1"/>
    <w:rsid w:val="00E60524"/>
    <w:rsid w:val="00E669CA"/>
    <w:rsid w:val="00E72D3D"/>
    <w:rsid w:val="00E937B5"/>
    <w:rsid w:val="00E97650"/>
    <w:rsid w:val="00EC3D51"/>
    <w:rsid w:val="00EC5861"/>
    <w:rsid w:val="00EC6AEF"/>
    <w:rsid w:val="00ED44C2"/>
    <w:rsid w:val="00ED5210"/>
    <w:rsid w:val="00ED6F20"/>
    <w:rsid w:val="00F068BA"/>
    <w:rsid w:val="00F33607"/>
    <w:rsid w:val="00F337C2"/>
    <w:rsid w:val="00F42360"/>
    <w:rsid w:val="00F52400"/>
    <w:rsid w:val="00F6183C"/>
    <w:rsid w:val="00F82DF2"/>
    <w:rsid w:val="00F865DB"/>
    <w:rsid w:val="00F9641E"/>
    <w:rsid w:val="00FC365A"/>
    <w:rsid w:val="00FC6E66"/>
    <w:rsid w:val="00FD35B3"/>
    <w:rsid w:val="00FD63F9"/>
    <w:rsid w:val="00FD75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23C05F"/>
  <w15:docId w15:val="{38FCAC62-4435-48AC-8A82-0A60867E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sv-SE" w:eastAsia="sv-SE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EBE"/>
  </w:style>
  <w:style w:type="paragraph" w:styleId="Rubrik1">
    <w:name w:val="heading 1"/>
    <w:aliases w:val="Rubrik 1 progress"/>
    <w:basedOn w:val="Normal"/>
    <w:next w:val="Normal"/>
    <w:link w:val="Rubrik1Char"/>
    <w:uiPriority w:val="9"/>
    <w:qFormat/>
    <w:rsid w:val="00E14EB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933124" w:themeColor="accent1" w:themeShade="BF"/>
      <w:sz w:val="40"/>
      <w:szCs w:val="40"/>
    </w:rPr>
  </w:style>
  <w:style w:type="paragraph" w:styleId="Rubrik2">
    <w:name w:val="heading 2"/>
    <w:aliases w:val="Rubrik 2 progress"/>
    <w:basedOn w:val="Normal"/>
    <w:next w:val="Normal"/>
    <w:link w:val="Rubrik2Char"/>
    <w:uiPriority w:val="9"/>
    <w:unhideWhenUsed/>
    <w:qFormat/>
    <w:rsid w:val="00E14EB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aliases w:val="Rubrik 3 progress"/>
    <w:basedOn w:val="Normal"/>
    <w:next w:val="Normal"/>
    <w:link w:val="Rubrik3Char"/>
    <w:uiPriority w:val="9"/>
    <w:unhideWhenUsed/>
    <w:qFormat/>
    <w:rsid w:val="00E14EB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14EB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14EB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14EB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14EB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14EB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14EB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rdtextprogress">
    <w:name w:val="Brödtext progress"/>
    <w:uiPriority w:val="99"/>
    <w:rsid w:val="00466322"/>
    <w:pPr>
      <w:widowControl w:val="0"/>
      <w:autoSpaceDE w:val="0"/>
      <w:autoSpaceDN w:val="0"/>
      <w:adjustRightInd w:val="0"/>
      <w:spacing w:line="288" w:lineRule="auto"/>
      <w:ind w:left="1701" w:right="2835"/>
      <w:textAlignment w:val="center"/>
    </w:pPr>
    <w:rPr>
      <w:rFonts w:ascii="Bookman Old Style" w:hAnsi="Bookman Old Style" w:cs="Times-Roman"/>
      <w:color w:val="000000"/>
      <w:sz w:val="18"/>
      <w:szCs w:val="24"/>
      <w:lang w:eastAsia="ja-JP"/>
    </w:rPr>
  </w:style>
  <w:style w:type="character" w:customStyle="1" w:styleId="Rubrik1Char">
    <w:name w:val="Rubrik 1 Char"/>
    <w:aliases w:val="Rubrik 1 progress Char"/>
    <w:basedOn w:val="Standardstycketeckensnitt"/>
    <w:link w:val="Rubrik1"/>
    <w:uiPriority w:val="9"/>
    <w:rsid w:val="00E14EBE"/>
    <w:rPr>
      <w:rFonts w:asciiTheme="majorHAnsi" w:eastAsiaTheme="majorEastAsia" w:hAnsiTheme="majorHAnsi" w:cstheme="majorBidi"/>
      <w:color w:val="933124" w:themeColor="accent1" w:themeShade="BF"/>
      <w:sz w:val="40"/>
      <w:szCs w:val="40"/>
    </w:rPr>
  </w:style>
  <w:style w:type="character" w:customStyle="1" w:styleId="Rubrik2Char">
    <w:name w:val="Rubrik 2 Char"/>
    <w:aliases w:val="Rubrik 2 progress Char"/>
    <w:basedOn w:val="Standardstycketeckensnitt"/>
    <w:link w:val="Rubrik2"/>
    <w:uiPriority w:val="9"/>
    <w:rsid w:val="00E14EBE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aliases w:val="Rubrik 3 progress Char"/>
    <w:basedOn w:val="Standardstycketeckensnitt"/>
    <w:link w:val="Rubrik3"/>
    <w:uiPriority w:val="9"/>
    <w:rsid w:val="00E14EBE"/>
    <w:rPr>
      <w:rFonts w:asciiTheme="majorHAnsi" w:eastAsiaTheme="majorEastAsia" w:hAnsiTheme="majorHAnsi" w:cstheme="majorBidi"/>
      <w:sz w:val="32"/>
      <w:szCs w:val="32"/>
    </w:rPr>
  </w:style>
  <w:style w:type="paragraph" w:styleId="Innehll1">
    <w:name w:val="toc 1"/>
    <w:aliases w:val="Innehåll 1 - progress"/>
    <w:basedOn w:val="Normal"/>
    <w:next w:val="Normal"/>
    <w:autoRedefine/>
    <w:uiPriority w:val="39"/>
    <w:rsid w:val="00CB64F1"/>
    <w:pPr>
      <w:spacing w:before="120"/>
    </w:pPr>
    <w:rPr>
      <w:rFonts w:ascii="Arial" w:hAnsi="Arial"/>
      <w:b/>
      <w:szCs w:val="22"/>
    </w:rPr>
  </w:style>
  <w:style w:type="paragraph" w:styleId="Innehll2">
    <w:name w:val="toc 2"/>
    <w:aliases w:val="Innehåll 2 - progress"/>
    <w:basedOn w:val="Normal"/>
    <w:next w:val="Normal"/>
    <w:autoRedefine/>
    <w:uiPriority w:val="39"/>
    <w:rsid w:val="00CB64F1"/>
    <w:pPr>
      <w:ind w:left="240"/>
    </w:pPr>
    <w:rPr>
      <w:rFonts w:ascii="Arial" w:hAnsi="Arial"/>
      <w:sz w:val="20"/>
      <w:szCs w:val="22"/>
    </w:rPr>
  </w:style>
  <w:style w:type="paragraph" w:styleId="Innehll3">
    <w:name w:val="toc 3"/>
    <w:aliases w:val="Innehåll 3 - progress"/>
    <w:basedOn w:val="Normal"/>
    <w:next w:val="Normal"/>
    <w:autoRedefine/>
    <w:uiPriority w:val="39"/>
    <w:rsid w:val="00CB64F1"/>
    <w:pPr>
      <w:ind w:left="480"/>
    </w:pPr>
    <w:rPr>
      <w:rFonts w:ascii="Arial" w:hAnsi="Arial"/>
      <w:sz w:val="18"/>
      <w:szCs w:val="22"/>
    </w:rPr>
  </w:style>
  <w:style w:type="paragraph" w:customStyle="1" w:styleId="Titel">
    <w:name w:val="Titel"/>
    <w:basedOn w:val="Normal"/>
    <w:autoRedefine/>
    <w:rsid w:val="00E937B5"/>
    <w:rPr>
      <w:rFonts w:ascii="Arial" w:hAnsi="Arial"/>
      <w:color w:val="505150"/>
      <w:sz w:val="40"/>
    </w:rPr>
  </w:style>
  <w:style w:type="paragraph" w:customStyle="1" w:styleId="faktaruta">
    <w:name w:val="fakta ruta"/>
    <w:basedOn w:val="Normal"/>
    <w:rsid w:val="00AE3319"/>
    <w:pPr>
      <w:widowControl w:val="0"/>
      <w:autoSpaceDE w:val="0"/>
      <w:autoSpaceDN w:val="0"/>
      <w:adjustRightInd w:val="0"/>
      <w:spacing w:after="0" w:line="216" w:lineRule="auto"/>
      <w:textAlignment w:val="center"/>
    </w:pPr>
    <w:rPr>
      <w:rFonts w:ascii="Verdana" w:hAnsi="Verdana" w:cs="MinionPro-Regular"/>
      <w:color w:val="000000"/>
      <w:sz w:val="16"/>
    </w:rPr>
  </w:style>
  <w:style w:type="paragraph" w:customStyle="1" w:styleId="faktarutavit">
    <w:name w:val="fakta ruta vit"/>
    <w:basedOn w:val="Normal"/>
    <w:rsid w:val="00AE3319"/>
    <w:pPr>
      <w:widowControl w:val="0"/>
      <w:autoSpaceDE w:val="0"/>
      <w:autoSpaceDN w:val="0"/>
      <w:adjustRightInd w:val="0"/>
      <w:spacing w:after="0"/>
      <w:textAlignment w:val="center"/>
    </w:pPr>
    <w:rPr>
      <w:rFonts w:ascii="Verdana" w:hAnsi="Verdana" w:cs="MinionPro-Regular"/>
      <w:i/>
      <w:color w:val="FFFFFF"/>
      <w:sz w:val="16"/>
    </w:rPr>
  </w:style>
  <w:style w:type="paragraph" w:customStyle="1" w:styleId="Rubrik1-Bergvik">
    <w:name w:val="Rubrik 1 - Bergvik"/>
    <w:rsid w:val="00AE3319"/>
    <w:pPr>
      <w:spacing w:after="120"/>
      <w:ind w:left="-284"/>
    </w:pPr>
    <w:rPr>
      <w:rFonts w:ascii="Verdana" w:hAnsi="Verdana" w:cs="MinionPro-Regular"/>
      <w:b/>
      <w:color w:val="000000"/>
      <w:sz w:val="56"/>
      <w:szCs w:val="24"/>
      <w:lang w:eastAsia="ja-JP"/>
    </w:rPr>
  </w:style>
  <w:style w:type="paragraph" w:customStyle="1" w:styleId="Rubrik2-Bergvik">
    <w:name w:val="Rubrik 2 - Bergvik"/>
    <w:rsid w:val="00AE3319"/>
    <w:pPr>
      <w:ind w:left="-284"/>
    </w:pPr>
    <w:rPr>
      <w:rFonts w:ascii="Verdana" w:hAnsi="Verdana"/>
      <w:b/>
      <w:sz w:val="36"/>
      <w:szCs w:val="24"/>
      <w:lang w:eastAsia="ja-JP"/>
    </w:rPr>
  </w:style>
  <w:style w:type="paragraph" w:customStyle="1" w:styleId="Rubrikanslag">
    <w:name w:val="Rubrik anslag"/>
    <w:basedOn w:val="Normal"/>
    <w:rsid w:val="00706FEF"/>
    <w:pPr>
      <w:spacing w:after="0" w:line="1440" w:lineRule="exact"/>
      <w:ind w:left="-284"/>
    </w:pPr>
    <w:rPr>
      <w:rFonts w:ascii="Century Gothic" w:hAnsi="Century Gothic"/>
      <w:b/>
      <w:color w:val="000000"/>
      <w:sz w:val="120"/>
      <w:szCs w:val="120"/>
    </w:rPr>
  </w:style>
  <w:style w:type="paragraph" w:customStyle="1" w:styleId="www-adress">
    <w:name w:val="www-adress"/>
    <w:basedOn w:val="Sidfot"/>
    <w:rsid w:val="00706FEF"/>
    <w:pPr>
      <w:tabs>
        <w:tab w:val="clear" w:pos="4536"/>
        <w:tab w:val="clear" w:pos="9072"/>
        <w:tab w:val="left" w:pos="1700"/>
        <w:tab w:val="left" w:pos="2580"/>
      </w:tabs>
      <w:spacing w:line="288" w:lineRule="auto"/>
      <w:ind w:left="-284"/>
    </w:pPr>
    <w:rPr>
      <w:rFonts w:ascii="Century Gothic" w:hAnsi="Century Gothic"/>
      <w:b/>
      <w:color w:val="000000"/>
      <w:sz w:val="36"/>
      <w:szCs w:val="36"/>
    </w:rPr>
  </w:style>
  <w:style w:type="paragraph" w:styleId="Sidfot">
    <w:name w:val="footer"/>
    <w:basedOn w:val="Normal"/>
    <w:link w:val="SidfotChar"/>
    <w:uiPriority w:val="99"/>
    <w:unhideWhenUsed/>
    <w:rsid w:val="00706FEF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link w:val="Sidfot"/>
    <w:uiPriority w:val="99"/>
    <w:rsid w:val="00706FEF"/>
    <w:rPr>
      <w:rFonts w:ascii="Bookman Old Style" w:hAnsi="Bookman Old Style"/>
      <w:sz w:val="22"/>
    </w:rPr>
  </w:style>
  <w:style w:type="paragraph" w:customStyle="1" w:styleId="Budskap-Anslag">
    <w:name w:val="Budskap - Anslag"/>
    <w:basedOn w:val="Brdtext"/>
    <w:rsid w:val="00706FEF"/>
    <w:pPr>
      <w:widowControl w:val="0"/>
      <w:suppressAutoHyphens/>
      <w:autoSpaceDE w:val="0"/>
      <w:autoSpaceDN w:val="0"/>
      <w:adjustRightInd w:val="0"/>
      <w:spacing w:before="800" w:after="0"/>
      <w:ind w:left="-284"/>
      <w:textAlignment w:val="center"/>
    </w:pPr>
    <w:rPr>
      <w:rFonts w:ascii="CenturyGothic-Bold" w:hAnsi="CenturyGothic-Bold" w:cs="CenturyGothic-Bold"/>
      <w:b/>
      <w:bCs/>
      <w:color w:val="000000"/>
      <w:spacing w:val="-5"/>
      <w:sz w:val="40"/>
      <w:szCs w:val="40"/>
    </w:rPr>
  </w:style>
  <w:style w:type="paragraph" w:styleId="Brdtext">
    <w:name w:val="Body Text"/>
    <w:basedOn w:val="Normal"/>
    <w:link w:val="BrdtextChar"/>
    <w:uiPriority w:val="99"/>
    <w:semiHidden/>
    <w:unhideWhenUsed/>
    <w:rsid w:val="00706FEF"/>
  </w:style>
  <w:style w:type="character" w:customStyle="1" w:styleId="BrdtextChar">
    <w:name w:val="Brödtext Char"/>
    <w:link w:val="Brdtext"/>
    <w:uiPriority w:val="99"/>
    <w:semiHidden/>
    <w:rsid w:val="00706FEF"/>
    <w:rPr>
      <w:rFonts w:ascii="Bookman Old Style" w:hAnsi="Bookman Old Style"/>
      <w:sz w:val="22"/>
    </w:rPr>
  </w:style>
  <w:style w:type="paragraph" w:styleId="Normalwebb">
    <w:name w:val="Normal (Web)"/>
    <w:basedOn w:val="Normal"/>
    <w:uiPriority w:val="99"/>
    <w:unhideWhenUsed/>
    <w:rsid w:val="00921746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921746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link w:val="Sidhuvud"/>
    <w:uiPriority w:val="99"/>
    <w:rsid w:val="00921746"/>
    <w:rPr>
      <w:rFonts w:ascii="Bookman Old Style" w:hAnsi="Bookman Old Style"/>
      <w:sz w:val="22"/>
    </w:rPr>
  </w:style>
  <w:style w:type="paragraph" w:customStyle="1" w:styleId="Allmntstyckeformat">
    <w:name w:val="[Allmänt styckeformat]"/>
    <w:basedOn w:val="Normal"/>
    <w:link w:val="AllmntstyckeformatChar"/>
    <w:uiPriority w:val="99"/>
    <w:rsid w:val="0092174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paragraph" w:customStyle="1" w:styleId="Ingetstyckeformat">
    <w:name w:val="[Inget styckeformat]"/>
    <w:rsid w:val="0092174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eastAsia="ja-JP"/>
    </w:rPr>
  </w:style>
  <w:style w:type="paragraph" w:customStyle="1" w:styleId="Styckesrubrik-nyhetsbrev">
    <w:name w:val="Styckesrubrik - nyhetsbrev"/>
    <w:basedOn w:val="Normal"/>
    <w:rsid w:val="00921746"/>
    <w:pPr>
      <w:widowControl w:val="0"/>
      <w:autoSpaceDE w:val="0"/>
      <w:autoSpaceDN w:val="0"/>
      <w:adjustRightInd w:val="0"/>
      <w:spacing w:after="28" w:line="288" w:lineRule="auto"/>
      <w:textAlignment w:val="center"/>
    </w:pPr>
    <w:rPr>
      <w:rFonts w:ascii="CenturyGothic-Bold" w:hAnsi="CenturyGothic-Bold" w:cs="CenturyGothic-Bold"/>
      <w:b/>
      <w:bCs/>
      <w:color w:val="000000"/>
      <w:sz w:val="20"/>
      <w:szCs w:val="20"/>
    </w:rPr>
  </w:style>
  <w:style w:type="paragraph" w:customStyle="1" w:styleId="brdtext-nyhetsbrev">
    <w:name w:val="brödtext - nyhetsbrev"/>
    <w:basedOn w:val="Allmntstyckeformat"/>
    <w:link w:val="brdtext-nyhetsbrevChar"/>
    <w:qFormat/>
    <w:rsid w:val="00760193"/>
    <w:pPr>
      <w:spacing w:line="240" w:lineRule="auto"/>
    </w:pPr>
    <w:rPr>
      <w:rFonts w:ascii="Garamond" w:hAnsi="Garamond" w:cs="Garamond"/>
      <w:szCs w:val="20"/>
    </w:rPr>
  </w:style>
  <w:style w:type="paragraph" w:customStyle="1" w:styleId="Underrubrik1">
    <w:name w:val="Underrubrik 1"/>
    <w:basedOn w:val="Styckesrubrik-nyhetsbrev"/>
    <w:next w:val="brdtext-nyhetsbrev"/>
    <w:qFormat/>
    <w:rsid w:val="00760193"/>
    <w:pPr>
      <w:spacing w:after="60"/>
    </w:pPr>
    <w:rPr>
      <w:sz w:val="26"/>
      <w:szCs w:val="30"/>
    </w:rPr>
  </w:style>
  <w:style w:type="paragraph" w:customStyle="1" w:styleId="Huvudrubrik">
    <w:name w:val="Huvudrubrik"/>
    <w:basedOn w:val="Styckesrubrik-nyhetsbrev"/>
    <w:next w:val="brdtext-nyhetsbrev"/>
    <w:qFormat/>
    <w:rsid w:val="009031E5"/>
    <w:pPr>
      <w:spacing w:after="200"/>
    </w:pPr>
    <w:rPr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D63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CD63DE"/>
    <w:rPr>
      <w:rFonts w:ascii="Segoe UI" w:hAnsi="Segoe UI" w:cs="Segoe UI"/>
      <w:sz w:val="18"/>
      <w:szCs w:val="18"/>
      <w:lang w:eastAsia="ja-JP"/>
    </w:rPr>
  </w:style>
  <w:style w:type="paragraph" w:customStyle="1" w:styleId="Underrubrik2">
    <w:name w:val="Underrubrik 2"/>
    <w:basedOn w:val="brdtext-nyhetsbrev"/>
    <w:next w:val="brdtext-nyhetsbrev"/>
    <w:link w:val="Underrubrik2Char"/>
    <w:qFormat/>
    <w:rsid w:val="00760193"/>
    <w:pPr>
      <w:ind w:right="142"/>
    </w:pPr>
    <w:rPr>
      <w:rFonts w:ascii="Century Gothic" w:hAnsi="Century Gothic"/>
      <w:b/>
      <w:sz w:val="20"/>
      <w:szCs w:val="24"/>
    </w:rPr>
  </w:style>
  <w:style w:type="paragraph" w:styleId="Ingetavstnd">
    <w:name w:val="No Spacing"/>
    <w:uiPriority w:val="1"/>
    <w:qFormat/>
    <w:rsid w:val="00E14EBE"/>
    <w:pPr>
      <w:spacing w:after="0" w:line="240" w:lineRule="auto"/>
    </w:pPr>
  </w:style>
  <w:style w:type="character" w:customStyle="1" w:styleId="AllmntstyckeformatChar">
    <w:name w:val="[Allmänt styckeformat] Char"/>
    <w:link w:val="Allmntstyckeformat"/>
    <w:uiPriority w:val="99"/>
    <w:rsid w:val="00EC3D51"/>
    <w:rPr>
      <w:rFonts w:ascii="MinionPro-Regular" w:hAnsi="MinionPro-Regular" w:cs="MinionPro-Regular"/>
      <w:color w:val="000000"/>
      <w:sz w:val="24"/>
      <w:szCs w:val="24"/>
      <w:lang w:eastAsia="ja-JP"/>
    </w:rPr>
  </w:style>
  <w:style w:type="character" w:customStyle="1" w:styleId="brdtext-nyhetsbrevChar">
    <w:name w:val="brödtext - nyhetsbrev Char"/>
    <w:link w:val="brdtext-nyhetsbrev"/>
    <w:rsid w:val="00760193"/>
    <w:rPr>
      <w:rFonts w:ascii="Garamond" w:hAnsi="Garamond" w:cs="Garamond"/>
      <w:color w:val="000000"/>
      <w:sz w:val="24"/>
      <w:szCs w:val="24"/>
      <w:lang w:eastAsia="ja-JP"/>
    </w:rPr>
  </w:style>
  <w:style w:type="character" w:customStyle="1" w:styleId="Underrubrik2Char">
    <w:name w:val="Underrubrik 2 Char"/>
    <w:link w:val="Underrubrik2"/>
    <w:rsid w:val="00760193"/>
    <w:rPr>
      <w:rFonts w:ascii="Garamond" w:hAnsi="Garamond" w:cs="Garamond"/>
      <w:b/>
      <w:color w:val="000000"/>
      <w:sz w:val="24"/>
      <w:szCs w:val="24"/>
      <w:lang w:eastAsia="ja-JP"/>
    </w:rPr>
  </w:style>
  <w:style w:type="table" w:styleId="Tabellrutnt">
    <w:name w:val="Table Grid"/>
    <w:basedOn w:val="Normaltabell"/>
    <w:uiPriority w:val="59"/>
    <w:rsid w:val="00F33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4Char">
    <w:name w:val="Rubrik 4 Char"/>
    <w:basedOn w:val="Standardstycketeckensnitt"/>
    <w:link w:val="Rubrik4"/>
    <w:uiPriority w:val="9"/>
    <w:semiHidden/>
    <w:rsid w:val="00E14EB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14EBE"/>
    <w:rPr>
      <w:rFonts w:asciiTheme="majorHAnsi" w:eastAsiaTheme="majorEastAsia" w:hAnsiTheme="majorHAnsi" w:cstheme="majorBidi"/>
      <w:sz w:val="28"/>
      <w:szCs w:val="2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14EB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14EBE"/>
    <w:rPr>
      <w:rFonts w:asciiTheme="majorHAnsi" w:eastAsiaTheme="majorEastAsia" w:hAnsiTheme="majorHAnsi" w:cstheme="majorBidi"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14EB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14EBE"/>
    <w:rPr>
      <w:b/>
      <w:bCs/>
      <w:i/>
      <w:iCs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E14EB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Rubrik">
    <w:name w:val="Title"/>
    <w:basedOn w:val="Normal"/>
    <w:next w:val="Normal"/>
    <w:link w:val="RubrikChar"/>
    <w:uiPriority w:val="10"/>
    <w:qFormat/>
    <w:rsid w:val="00E14EBE"/>
    <w:pPr>
      <w:pBdr>
        <w:top w:val="single" w:sz="6" w:space="8" w:color="0081A2" w:themeColor="accent3"/>
        <w:bottom w:val="single" w:sz="6" w:space="8" w:color="0081A2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817370" w:themeColor="text2"/>
      <w:spacing w:val="30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rsid w:val="00E14EBE"/>
    <w:rPr>
      <w:rFonts w:asciiTheme="majorHAnsi" w:eastAsiaTheme="majorEastAsia" w:hAnsiTheme="majorHAnsi" w:cstheme="majorBidi"/>
      <w:caps/>
      <w:color w:val="817370" w:themeColor="text2"/>
      <w:spacing w:val="30"/>
      <w:sz w:val="72"/>
      <w:szCs w:val="7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14EBE"/>
    <w:pPr>
      <w:numPr>
        <w:ilvl w:val="1"/>
      </w:numPr>
      <w:jc w:val="center"/>
    </w:pPr>
    <w:rPr>
      <w:color w:val="817370" w:themeColor="text2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14EBE"/>
    <w:rPr>
      <w:color w:val="817370" w:themeColor="text2"/>
      <w:sz w:val="28"/>
      <w:szCs w:val="28"/>
    </w:rPr>
  </w:style>
  <w:style w:type="character" w:styleId="Stark">
    <w:name w:val="Strong"/>
    <w:basedOn w:val="Standardstycketeckensnitt"/>
    <w:uiPriority w:val="22"/>
    <w:qFormat/>
    <w:rsid w:val="00E14EBE"/>
    <w:rPr>
      <w:b/>
      <w:bCs/>
    </w:rPr>
  </w:style>
  <w:style w:type="character" w:styleId="Betoning">
    <w:name w:val="Emphasis"/>
    <w:basedOn w:val="Standardstycketeckensnitt"/>
    <w:uiPriority w:val="20"/>
    <w:qFormat/>
    <w:rsid w:val="00E14EBE"/>
    <w:rPr>
      <w:i/>
      <w:iCs/>
      <w:color w:val="000000" w:themeColor="text1"/>
    </w:rPr>
  </w:style>
  <w:style w:type="paragraph" w:styleId="Citat">
    <w:name w:val="Quote"/>
    <w:basedOn w:val="Normal"/>
    <w:next w:val="Normal"/>
    <w:link w:val="CitatChar"/>
    <w:uiPriority w:val="29"/>
    <w:qFormat/>
    <w:rsid w:val="00E14EBE"/>
    <w:pPr>
      <w:spacing w:before="160"/>
      <w:ind w:left="720" w:right="720"/>
      <w:jc w:val="center"/>
    </w:pPr>
    <w:rPr>
      <w:i/>
      <w:iCs/>
      <w:color w:val="006079" w:themeColor="accent3" w:themeShade="BF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E14EBE"/>
    <w:rPr>
      <w:i/>
      <w:iCs/>
      <w:color w:val="006079" w:themeColor="accent3" w:themeShade="BF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14EB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933124" w:themeColor="accent1" w:themeShade="BF"/>
      <w:sz w:val="28"/>
      <w:szCs w:val="28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14EBE"/>
    <w:rPr>
      <w:rFonts w:asciiTheme="majorHAnsi" w:eastAsiaTheme="majorEastAsia" w:hAnsiTheme="majorHAnsi" w:cstheme="majorBidi"/>
      <w:caps/>
      <w:color w:val="933124" w:themeColor="accent1" w:themeShade="BF"/>
      <w:sz w:val="28"/>
      <w:szCs w:val="28"/>
    </w:rPr>
  </w:style>
  <w:style w:type="character" w:styleId="Diskretbetoning">
    <w:name w:val="Subtle Emphasis"/>
    <w:basedOn w:val="Standardstycketeckensnitt"/>
    <w:uiPriority w:val="19"/>
    <w:qFormat/>
    <w:rsid w:val="00E14EBE"/>
    <w:rPr>
      <w:i/>
      <w:iCs/>
      <w:color w:val="595959" w:themeColor="text1" w:themeTint="A6"/>
    </w:rPr>
  </w:style>
  <w:style w:type="character" w:styleId="Starkbetoning">
    <w:name w:val="Intense Emphasis"/>
    <w:basedOn w:val="Standardstycketeckensnitt"/>
    <w:uiPriority w:val="21"/>
    <w:qFormat/>
    <w:rsid w:val="00E14EBE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qFormat/>
    <w:rsid w:val="00E14EB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qFormat/>
    <w:rsid w:val="00E14EBE"/>
    <w:rPr>
      <w:b/>
      <w:bCs/>
      <w:caps w:val="0"/>
      <w:smallCaps/>
      <w:color w:val="auto"/>
      <w:spacing w:val="0"/>
      <w:u w:val="single"/>
    </w:rPr>
  </w:style>
  <w:style w:type="character" w:styleId="Bokenstitel">
    <w:name w:val="Book Title"/>
    <w:basedOn w:val="Standardstycketeckensnitt"/>
    <w:uiPriority w:val="33"/>
    <w:qFormat/>
    <w:rsid w:val="00E14EBE"/>
    <w:rPr>
      <w:b/>
      <w:bCs/>
      <w:caps w:val="0"/>
      <w:smallCaps/>
      <w:spacing w:val="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E14EBE"/>
    <w:pPr>
      <w:outlineLvl w:val="9"/>
    </w:pPr>
  </w:style>
  <w:style w:type="character" w:styleId="Platshllartext">
    <w:name w:val="Placeholder Text"/>
    <w:basedOn w:val="Standardstycketeckensnitt"/>
    <w:uiPriority w:val="99"/>
    <w:semiHidden/>
    <w:rsid w:val="003D27C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5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eri27\AppData\Local\Temp\MicrosoftEdgeDownloads\243c1ae9-8530-4041-963c-b99fc1c3e631\Dokument_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8377BD2-3BEB-411E-81E0-05868CED467C}"/>
      </w:docPartPr>
      <w:docPartBody>
        <w:p w:rsidR="00BB0BDE" w:rsidRDefault="00BB0BDE">
          <w:r w:rsidRPr="002B5ED5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BDE"/>
    <w:rsid w:val="0000474D"/>
    <w:rsid w:val="00307E42"/>
    <w:rsid w:val="003815B1"/>
    <w:rsid w:val="0047492B"/>
    <w:rsid w:val="00520ABF"/>
    <w:rsid w:val="007E4EE8"/>
    <w:rsid w:val="00817BD1"/>
    <w:rsid w:val="009352BC"/>
    <w:rsid w:val="009A4EB6"/>
    <w:rsid w:val="00A7088C"/>
    <w:rsid w:val="00AC162C"/>
    <w:rsid w:val="00BB0BDE"/>
    <w:rsid w:val="00C50898"/>
    <w:rsid w:val="00E9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BB0BD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Örebro kommun bas">
      <a:dk1>
        <a:sysClr val="windowText" lastClr="000000"/>
      </a:dk1>
      <a:lt1>
        <a:sysClr val="window" lastClr="FFFFFF"/>
      </a:lt1>
      <a:dk2>
        <a:srgbClr val="817370"/>
      </a:dk2>
      <a:lt2>
        <a:srgbClr val="ECEBE6"/>
      </a:lt2>
      <a:accent1>
        <a:srgbClr val="C54231"/>
      </a:accent1>
      <a:accent2>
        <a:srgbClr val="A95D89"/>
      </a:accent2>
      <a:accent3>
        <a:srgbClr val="0081A2"/>
      </a:accent3>
      <a:accent4>
        <a:srgbClr val="55830E"/>
      </a:accent4>
      <a:accent5>
        <a:srgbClr val="DB7E02"/>
      </a:accent5>
      <a:accent6>
        <a:srgbClr val="9AC877"/>
      </a:accent6>
      <a:hlink>
        <a:srgbClr val="0081A2"/>
      </a:hlink>
      <a:folHlink>
        <a:srgbClr val="A95D8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527ce9c1-d3d1-4c76-b225-9ddf0a84a7c8" xsi:nil="true"/>
    <Templates xmlns="527ce9c1-d3d1-4c76-b225-9ddf0a84a7c8" xsi:nil="true"/>
    <Member_Groups xmlns="527ce9c1-d3d1-4c76-b225-9ddf0a84a7c8">
      <UserInfo>
        <DisplayName/>
        <AccountId xsi:nil="true"/>
        <AccountType/>
      </UserInfo>
    </Member_Groups>
    <NotebookType xmlns="527ce9c1-d3d1-4c76-b225-9ddf0a84a7c8" xsi:nil="true"/>
    <Distribution_Groups xmlns="527ce9c1-d3d1-4c76-b225-9ddf0a84a7c8" xsi:nil="true"/>
    <TeamsChannelId xmlns="527ce9c1-d3d1-4c76-b225-9ddf0a84a7c8" xsi:nil="true"/>
    <Invited_Leaders xmlns="527ce9c1-d3d1-4c76-b225-9ddf0a84a7c8" xsi:nil="true"/>
    <Is_Collaboration_Space_Locked xmlns="527ce9c1-d3d1-4c76-b225-9ddf0a84a7c8" xsi:nil="true"/>
    <Members xmlns="527ce9c1-d3d1-4c76-b225-9ddf0a84a7c8">
      <UserInfo>
        <DisplayName/>
        <AccountId xsi:nil="true"/>
        <AccountType/>
      </UserInfo>
    </Members>
    <Owner xmlns="527ce9c1-d3d1-4c76-b225-9ddf0a84a7c8">
      <UserInfo>
        <DisplayName/>
        <AccountId xsi:nil="true"/>
        <AccountType/>
      </UserInfo>
    </Owner>
    <LMS_Mappings xmlns="527ce9c1-d3d1-4c76-b225-9ddf0a84a7c8" xsi:nil="true"/>
    <FolderType xmlns="527ce9c1-d3d1-4c76-b225-9ddf0a84a7c8" xsi:nil="true"/>
    <CultureName xmlns="527ce9c1-d3d1-4c76-b225-9ddf0a84a7c8" xsi:nil="true"/>
    <Leaders xmlns="527ce9c1-d3d1-4c76-b225-9ddf0a84a7c8">
      <UserInfo>
        <DisplayName/>
        <AccountId xsi:nil="true"/>
        <AccountType/>
      </UserInfo>
    </Leaders>
    <IsNotebookLocked xmlns="527ce9c1-d3d1-4c76-b225-9ddf0a84a7c8" xsi:nil="true"/>
    <Invited_Members xmlns="527ce9c1-d3d1-4c76-b225-9ddf0a84a7c8" xsi:nil="true"/>
    <TaxCatchAll xmlns="ffa2c3a2-db2c-4cca-bea4-1d681a28de30" xsi:nil="true"/>
    <Math_Settings xmlns="527ce9c1-d3d1-4c76-b225-9ddf0a84a7c8" xsi:nil="true"/>
    <Has_Leaders_Only_SectionGroup xmlns="527ce9c1-d3d1-4c76-b225-9ddf0a84a7c8" xsi:nil="true"/>
    <AppVersion xmlns="527ce9c1-d3d1-4c76-b225-9ddf0a84a7c8" xsi:nil="true"/>
    <Self_Registration_Enabled xmlns="527ce9c1-d3d1-4c76-b225-9ddf0a84a7c8" xsi:nil="true"/>
    <lcf76f155ced4ddcb4097134ff3c332f xmlns="527ce9c1-d3d1-4c76-b225-9ddf0a84a7c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40A81D5705E14694F73A55BD49E818" ma:contentTypeVersion="35" ma:contentTypeDescription="Skapa ett nytt dokument." ma:contentTypeScope="" ma:versionID="4b24c8f3d954b757e82e33a2b4c07fe8">
  <xsd:schema xmlns:xsd="http://www.w3.org/2001/XMLSchema" xmlns:xs="http://www.w3.org/2001/XMLSchema" xmlns:p="http://schemas.microsoft.com/office/2006/metadata/properties" xmlns:ns2="527ce9c1-d3d1-4c76-b225-9ddf0a84a7c8" xmlns:ns3="57f293b3-abe1-4189-8a45-4e66323c0187" xmlns:ns4="ffa2c3a2-db2c-4cca-bea4-1d681a28de30" targetNamespace="http://schemas.microsoft.com/office/2006/metadata/properties" ma:root="true" ma:fieldsID="618611be2e0e20a528f0d5cfe52fe2fe" ns2:_="" ns3:_="" ns4:_="">
    <xsd:import namespace="527ce9c1-d3d1-4c76-b225-9ddf0a84a7c8"/>
    <xsd:import namespace="57f293b3-abe1-4189-8a45-4e66323c0187"/>
    <xsd:import namespace="ffa2c3a2-db2c-4cca-bea4-1d681a28de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ce9c1-d3d1-4c76-b225-9ddf0a84a7c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41" nillable="true" ma:taxonomy="true" ma:internalName="lcf76f155ced4ddcb4097134ff3c332f" ma:taxonomyFieldName="MediaServiceImageTags" ma:displayName="Bildmarkeringar" ma:readOnly="false" ma:fieldId="{5cf76f15-5ced-4ddc-b409-7134ff3c332f}" ma:taxonomyMulti="true" ma:sspId="f5ab608b-a20a-435c-822b-f93d5b39b4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f293b3-abe1-4189-8a45-4e66323c0187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2c3a2-db2c-4cca-bea4-1d681a28de30" elementFormDefault="qualified">
    <xsd:import namespace="http://schemas.microsoft.com/office/2006/documentManagement/types"/>
    <xsd:import namespace="http://schemas.microsoft.com/office/infopath/2007/PartnerControls"/>
    <xsd:element name="TaxCatchAll" ma:index="42" nillable="true" ma:displayName="Taxonomy Catch All Column" ma:hidden="true" ma:list="{01b2aed6-0ecd-4932-8118-a0975795e7ca}" ma:internalName="TaxCatchAll" ma:showField="CatchAllData" ma:web="57f293b3-abe1-4189-8a45-4e66323c0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34004F-B0A8-48B0-8BBF-3F1369FFB198}">
  <ds:schemaRefs>
    <ds:schemaRef ds:uri="http://schemas.microsoft.com/office/2006/metadata/properties"/>
    <ds:schemaRef ds:uri="http://schemas.microsoft.com/office/infopath/2007/PartnerControls"/>
    <ds:schemaRef ds:uri="527ce9c1-d3d1-4c76-b225-9ddf0a84a7c8"/>
    <ds:schemaRef ds:uri="ffa2c3a2-db2c-4cca-bea4-1d681a28de30"/>
  </ds:schemaRefs>
</ds:datastoreItem>
</file>

<file path=customXml/itemProps2.xml><?xml version="1.0" encoding="utf-8"?>
<ds:datastoreItem xmlns:ds="http://schemas.openxmlformats.org/officeDocument/2006/customXml" ds:itemID="{C3A87895-144B-406D-ABB1-4C13CCC24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466000-1D22-4685-80B0-83BCCFCD8E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B87E25-A121-442B-B97B-4E3144B04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ce9c1-d3d1-4c76-b225-9ddf0a84a7c8"/>
    <ds:schemaRef ds:uri="57f293b3-abe1-4189-8a45-4e66323c0187"/>
    <ds:schemaRef ds:uri="ffa2c3a2-db2c-4cca-bea4-1d681a28de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Dokument_mall</Template>
  <TotalTime>4</TotalTime>
  <Pages>2</Pages>
  <Words>363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Advant Produktionsbyrå AB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Gunilla Eriksson Bergström</dc:creator>
  <cp:keywords/>
  <cp:lastModifiedBy>Gunilla Eriksson Bergström</cp:lastModifiedBy>
  <cp:revision>4</cp:revision>
  <cp:lastPrinted>2025-10-23T09:04:00Z</cp:lastPrinted>
  <dcterms:created xsi:type="dcterms:W3CDTF">2026-09-20T12:26:00Z</dcterms:created>
  <dcterms:modified xsi:type="dcterms:W3CDTF">2026-09-20T12:33:00Z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0x0101000640A81D5705E14694F73A55BD49E818</vt:lpwstr>
  </property>
</Properties>
</file>